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E3567" w14:textId="77777777" w:rsidR="0067487C" w:rsidRDefault="0067487C" w:rsidP="0067487C">
      <w:pPr>
        <w:pStyle w:val="Titelniveau1"/>
        <w:numPr>
          <w:ilvl w:val="0"/>
          <w:numId w:val="0"/>
        </w:numPr>
      </w:pPr>
      <w:r>
        <w:rPr>
          <w:noProof/>
        </w:rPr>
        <mc:AlternateContent>
          <mc:Choice Requires="wps">
            <w:drawing>
              <wp:inline distT="0" distB="0" distL="0" distR="0" wp14:anchorId="709A6DD8" wp14:editId="6F74E550">
                <wp:extent cx="1934029" cy="261257"/>
                <wp:effectExtent l="0" t="0" r="21590" b="22860"/>
                <wp:docPr id="2" name="Tekstvak 2"/>
                <wp:cNvGraphicFramePr/>
                <a:graphic xmlns:a="http://schemas.openxmlformats.org/drawingml/2006/main">
                  <a:graphicData uri="http://schemas.microsoft.com/office/word/2010/wordprocessingShape">
                    <wps:wsp>
                      <wps:cNvSpPr txBox="1"/>
                      <wps:spPr>
                        <a:xfrm>
                          <a:off x="0" y="0"/>
                          <a:ext cx="1934029" cy="261257"/>
                        </a:xfrm>
                        <a:prstGeom prst="rect">
                          <a:avLst/>
                        </a:prstGeom>
                        <a:noFill/>
                        <a:ln w="15875">
                          <a:solidFill>
                            <a:schemeClr val="tx2"/>
                          </a:solidFill>
                        </a:ln>
                      </wps:spPr>
                      <wps:txbx>
                        <w:txbxContent>
                          <w:p w14:paraId="3B5438F2" w14:textId="2EF9D307" w:rsidR="00C33E2C" w:rsidRPr="005D1905" w:rsidRDefault="00DF4C5B" w:rsidP="0067487C">
                            <w:pPr>
                              <w:pStyle w:val="KaderTitel"/>
                            </w:pPr>
                            <w:r>
                              <w:t xml:space="preserve">Vraag of </w:t>
                            </w:r>
                            <w:r w:rsidR="00C33E2C">
                              <w:t>Voorstel aan de Gemeenteraad</w:t>
                            </w:r>
                          </w:p>
                        </w:txbxContent>
                      </wps:txbx>
                      <wps:bodyPr rot="0" spcFirstLastPara="0" vertOverflow="overflow" horzOverflow="overflow" vert="horz" wrap="none" lIns="72000" tIns="50400" rIns="72000" bIns="36000" numCol="1" spcCol="0" rtlCol="0" fromWordArt="0" anchor="t" anchorCtr="0" forceAA="0" compatLnSpc="1">
                        <a:prstTxWarp prst="textNoShape">
                          <a:avLst/>
                        </a:prstTxWarp>
                        <a:spAutoFit/>
                      </wps:bodyPr>
                    </wps:wsp>
                  </a:graphicData>
                </a:graphic>
              </wp:inline>
            </w:drawing>
          </mc:Choice>
          <mc:Fallback>
            <w:pict>
              <v:shapetype w14:anchorId="709A6DD8" id="_x0000_t202" coordsize="21600,21600" o:spt="202" path="m,l,21600r21600,l21600,xe">
                <v:stroke joinstyle="miter"/>
                <v:path gradientshapeok="t" o:connecttype="rect"/>
              </v:shapetype>
              <v:shape id="Tekstvak 2" o:spid="_x0000_s1026" type="#_x0000_t202" style="width:152.3pt;height:20.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" filled="f" strokecolor="#006b84 [3215]" strokeweight="1.25pt">
                <v:textbox style="mso-fit-shape-to-text:t" inset="2mm,1.4mm,2mm,1mm">
                  <w:txbxContent>
                    <w:p w14:paraId="3B5438F2" w14:textId="2EF9D307" w:rsidR="00C33E2C" w:rsidRPr="005D1905" w:rsidRDefault="00DF4C5B" w:rsidP="0067487C">
                      <w:pPr>
                        <w:pStyle w:val="KaderTitel"/>
                      </w:pPr>
                      <w:r>
                        <w:t xml:space="preserve">Vraag of </w:t>
                      </w:r>
                      <w:r w:rsidR="00C33E2C">
                        <w:t>Voorstel aan de Gemeenteraad</w:t>
                      </w:r>
                    </w:p>
                  </w:txbxContent>
                </v:textbox>
                <w10:anchorlock/>
              </v:shape>
            </w:pict>
          </mc:Fallback>
        </mc:AlternateContent>
      </w:r>
    </w:p>
    <w:p w14:paraId="4CEA1918" w14:textId="512A9334" w:rsidR="00C33E2C" w:rsidRDefault="00C33E2C" w:rsidP="0067487C">
      <w:pPr>
        <w:pStyle w:val="Titelniveau1"/>
        <w:numPr>
          <w:ilvl w:val="0"/>
          <w:numId w:val="0"/>
        </w:numPr>
      </w:pPr>
      <w:r>
        <w:rPr>
          <w:noProof/>
        </w:rPr>
        <mc:AlternateContent>
          <mc:Choice Requires="wps">
            <w:drawing>
              <wp:anchor distT="45720" distB="45720" distL="114300" distR="114300" simplePos="0" relativeHeight="251659264" behindDoc="0" locked="0" layoutInCell="1" allowOverlap="1" wp14:anchorId="76AE9F14" wp14:editId="5C7757F1">
                <wp:simplePos x="0" y="0"/>
                <wp:positionH relativeFrom="column">
                  <wp:posOffset>19050</wp:posOffset>
                </wp:positionH>
                <wp:positionV relativeFrom="paragraph">
                  <wp:posOffset>768985</wp:posOffset>
                </wp:positionV>
                <wp:extent cx="5708650" cy="842645"/>
                <wp:effectExtent l="0" t="0" r="25400"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842645"/>
                        </a:xfrm>
                        <a:prstGeom prst="rect">
                          <a:avLst/>
                        </a:prstGeom>
                        <a:solidFill>
                          <a:srgbClr val="FFFFFF"/>
                        </a:solidFill>
                        <a:ln w="9525">
                          <a:solidFill>
                            <a:srgbClr val="000000"/>
                          </a:solidFill>
                          <a:miter lim="800000"/>
                          <a:headEnd/>
                          <a:tailEnd/>
                        </a:ln>
                      </wps:spPr>
                      <wps:txbx>
                        <w:txbxContent>
                          <w:p w14:paraId="051246B3" w14:textId="5A3CE4E2" w:rsidR="00C33E2C" w:rsidRDefault="00C33E2C" w:rsidP="00C33E2C">
                            <w:pPr>
                              <w:pStyle w:val="Lijstalinea"/>
                              <w:numPr>
                                <w:ilvl w:val="0"/>
                                <w:numId w:val="15"/>
                              </w:numPr>
                            </w:pPr>
                            <w:r>
                              <w:t>Initiatiefnemer 1</w:t>
                            </w:r>
                          </w:p>
                          <w:p w14:paraId="53E6B4B0" w14:textId="0B2E8DAD" w:rsidR="00C33E2C" w:rsidRDefault="00C33E2C" w:rsidP="00C33E2C">
                            <w:pPr>
                              <w:pStyle w:val="Lijstalinea"/>
                              <w:numPr>
                                <w:ilvl w:val="0"/>
                                <w:numId w:val="15"/>
                              </w:numPr>
                            </w:pPr>
                            <w:r>
                              <w:t>Initiatiefnemer 2</w:t>
                            </w:r>
                          </w:p>
                          <w:p w14:paraId="0F3BD7A9" w14:textId="707EDD64" w:rsidR="00C33E2C" w:rsidRDefault="00C33E2C" w:rsidP="00C33E2C">
                            <w:pPr>
                              <w:pStyle w:val="Lijstalinea"/>
                              <w:numPr>
                                <w:ilvl w:val="0"/>
                                <w:numId w:val="15"/>
                              </w:numPr>
                            </w:pPr>
                            <w:r>
                              <w:t>Initiatiefnemer 3</w:t>
                            </w:r>
                          </w:p>
                          <w:p w14:paraId="7C331BAB" w14:textId="48DDBCF9" w:rsidR="00C33E2C" w:rsidRDefault="00C33E2C" w:rsidP="00C33E2C">
                            <w:pPr>
                              <w:pStyle w:val="Lijstalinea"/>
                              <w:numPr>
                                <w:ilvl w:val="0"/>
                                <w:numId w:val="15"/>
                              </w:numP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E9F14" id="_x0000_s1027" type="#_x0000_t202" style="position:absolute;margin-left:1.5pt;margin-top:60.55pt;width:449.5pt;height:6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">
                <v:textbox>
                  <w:txbxContent>
                    <w:p w14:paraId="051246B3" w14:textId="5A3CE4E2" w:rsidR="00C33E2C" w:rsidRDefault="00C33E2C" w:rsidP="00C33E2C">
                      <w:pPr>
                        <w:pStyle w:val="Lijstalinea"/>
                        <w:numPr>
                          <w:ilvl w:val="0"/>
                          <w:numId w:val="15"/>
                        </w:numPr>
                      </w:pPr>
                      <w:r>
                        <w:t>Initiatiefnemer 1</w:t>
                      </w:r>
                    </w:p>
                    <w:p w14:paraId="53E6B4B0" w14:textId="0B2E8DAD" w:rsidR="00C33E2C" w:rsidRDefault="00C33E2C" w:rsidP="00C33E2C">
                      <w:pPr>
                        <w:pStyle w:val="Lijstalinea"/>
                        <w:numPr>
                          <w:ilvl w:val="0"/>
                          <w:numId w:val="15"/>
                        </w:numPr>
                      </w:pPr>
                      <w:r>
                        <w:t>Initiatiefnemer 2</w:t>
                      </w:r>
                    </w:p>
                    <w:p w14:paraId="0F3BD7A9" w14:textId="707EDD64" w:rsidR="00C33E2C" w:rsidRDefault="00C33E2C" w:rsidP="00C33E2C">
                      <w:pPr>
                        <w:pStyle w:val="Lijstalinea"/>
                        <w:numPr>
                          <w:ilvl w:val="0"/>
                          <w:numId w:val="15"/>
                        </w:numPr>
                      </w:pPr>
                      <w:r>
                        <w:t>Initiatiefnemer 3</w:t>
                      </w:r>
                    </w:p>
                    <w:p w14:paraId="7C331BAB" w14:textId="48DDBCF9" w:rsidR="00C33E2C" w:rsidRDefault="00C33E2C" w:rsidP="00C33E2C">
                      <w:pPr>
                        <w:pStyle w:val="Lijstalinea"/>
                        <w:numPr>
                          <w:ilvl w:val="0"/>
                          <w:numId w:val="15"/>
                        </w:numPr>
                      </w:pPr>
                      <w:r>
                        <w:t>…</w:t>
                      </w:r>
                    </w:p>
                  </w:txbxContent>
                </v:textbox>
                <w10:wrap type="square"/>
              </v:shape>
            </w:pict>
          </mc:Fallback>
        </mc:AlternateContent>
      </w:r>
      <w:r>
        <w:t>Initiatiefnemer(s)</w:t>
      </w:r>
      <w:r w:rsidRPr="00C33E2C">
        <w:rPr>
          <w:b w:val="0"/>
          <w:bCs w:val="0"/>
          <w:i/>
          <w:iCs/>
          <w:color w:val="000000" w:themeColor="background1"/>
          <w:sz w:val="20"/>
          <w:szCs w:val="20"/>
        </w:rPr>
        <w:t xml:space="preserve"> (naam en adres</w:t>
      </w:r>
      <w:r>
        <w:rPr>
          <w:b w:val="0"/>
          <w:bCs w:val="0"/>
          <w:i/>
          <w:iCs/>
          <w:color w:val="000000" w:themeColor="background1"/>
          <w:sz w:val="20"/>
          <w:szCs w:val="20"/>
        </w:rPr>
        <w:t xml:space="preserve">. De eerste initiatiefnemer is het contactpersoon voor communicatie met de gemeente. </w:t>
      </w:r>
      <w:r w:rsidRPr="00C33E2C">
        <w:rPr>
          <w:b w:val="0"/>
          <w:bCs w:val="0"/>
          <w:i/>
          <w:iCs/>
          <w:color w:val="000000" w:themeColor="background1"/>
          <w:sz w:val="20"/>
          <w:szCs w:val="20"/>
        </w:rPr>
        <w:t>)</w:t>
      </w:r>
    </w:p>
    <w:p w14:paraId="5EA33651" w14:textId="70E9CD23" w:rsidR="00C33E2C" w:rsidRDefault="00C33E2C" w:rsidP="00C33E2C">
      <w:pPr>
        <w:pStyle w:val="Titelniveau1"/>
        <w:numPr>
          <w:ilvl w:val="0"/>
          <w:numId w:val="0"/>
        </w:numPr>
      </w:pPr>
    </w:p>
    <w:p w14:paraId="437A432B" w14:textId="193F224A" w:rsidR="00C33E2C" w:rsidRDefault="00C33E2C" w:rsidP="00C33E2C">
      <w:pPr>
        <w:pStyle w:val="Titelniveau1"/>
        <w:numPr>
          <w:ilvl w:val="0"/>
          <w:numId w:val="0"/>
        </w:numPr>
        <w:rPr>
          <w:b w:val="0"/>
          <w:bCs w:val="0"/>
          <w:color w:val="000000" w:themeColor="background1"/>
          <w:sz w:val="20"/>
          <w:szCs w:val="20"/>
        </w:rPr>
      </w:pPr>
      <w:r w:rsidRPr="00C33E2C">
        <w:rPr>
          <w:b w:val="0"/>
          <w:bCs w:val="0"/>
          <w:noProof/>
          <w:color w:val="000000" w:themeColor="background1"/>
          <w:sz w:val="20"/>
          <w:szCs w:val="20"/>
        </w:rPr>
        <mc:AlternateContent>
          <mc:Choice Requires="wps">
            <w:drawing>
              <wp:anchor distT="45720" distB="45720" distL="114300" distR="114300" simplePos="0" relativeHeight="251661312" behindDoc="0" locked="0" layoutInCell="1" allowOverlap="1" wp14:anchorId="4E8DD39C" wp14:editId="64288C4A">
                <wp:simplePos x="0" y="0"/>
                <wp:positionH relativeFrom="column">
                  <wp:posOffset>19326</wp:posOffset>
                </wp:positionH>
                <wp:positionV relativeFrom="paragraph">
                  <wp:posOffset>1686311</wp:posOffset>
                </wp:positionV>
                <wp:extent cx="5708650" cy="3482671"/>
                <wp:effectExtent l="0" t="0" r="25400" b="22860"/>
                <wp:wrapTopAndBottom/>
                <wp:docPr id="14160306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3482671"/>
                        </a:xfrm>
                        <a:prstGeom prst="rect">
                          <a:avLst/>
                        </a:prstGeom>
                        <a:solidFill>
                          <a:srgbClr val="FFFFFF"/>
                        </a:solidFill>
                        <a:ln w="9525">
                          <a:solidFill>
                            <a:srgbClr val="000000"/>
                          </a:solidFill>
                          <a:miter lim="800000"/>
                          <a:headEnd/>
                          <a:tailEnd/>
                        </a:ln>
                      </wps:spPr>
                      <wps:txbx>
                        <w:txbxContent>
                          <w:p w14:paraId="3BE1FE23" w14:textId="693DE1A0" w:rsidR="00C33E2C" w:rsidRDefault="00C33E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DD39C" id="_x0000_s1028" type="#_x0000_t202" style="position:absolute;margin-left:1.5pt;margin-top:132.8pt;width:449.5pt;height:27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">
                <v:textbox>
                  <w:txbxContent>
                    <w:p w14:paraId="3BE1FE23" w14:textId="693DE1A0" w:rsidR="00C33E2C" w:rsidRDefault="00C33E2C"/>
                  </w:txbxContent>
                </v:textbox>
                <w10:wrap type="topAndBottom"/>
              </v:shape>
            </w:pict>
          </mc:Fallback>
        </mc:AlternateContent>
      </w:r>
      <w:r>
        <w:t>Toelichting van het voorstel</w:t>
      </w:r>
      <w:r>
        <w:br/>
      </w:r>
      <w:r w:rsidRPr="00C33E2C">
        <w:rPr>
          <w:b w:val="0"/>
          <w:bCs w:val="0"/>
          <w:i/>
          <w:iCs/>
          <w:color w:val="000000" w:themeColor="background1"/>
          <w:sz w:val="20"/>
          <w:szCs w:val="20"/>
        </w:rPr>
        <w:t xml:space="preserve">Beschrijf bondig je vraag of voorstel: </w:t>
      </w:r>
      <w:r w:rsidRPr="00C33E2C">
        <w:rPr>
          <w:b w:val="0"/>
          <w:bCs w:val="0"/>
          <w:i/>
          <w:iCs/>
          <w:color w:val="000000" w:themeColor="background1"/>
          <w:sz w:val="20"/>
          <w:szCs w:val="20"/>
        </w:rPr>
        <w:br/>
        <w:t xml:space="preserve">- Wat is je vraag of voorstel precies? </w:t>
      </w:r>
      <w:r w:rsidRPr="00C33E2C">
        <w:rPr>
          <w:b w:val="0"/>
          <w:bCs w:val="0"/>
          <w:i/>
          <w:iCs/>
          <w:color w:val="000000" w:themeColor="background1"/>
          <w:sz w:val="20"/>
          <w:szCs w:val="20"/>
        </w:rPr>
        <w:br/>
        <w:t>- Wat is de aanleiding, context, achtergrond van je voorstel, welk probleem wil je opgelost zien? M.a.w. waarom doe je dit voorstel of stel je deze vraag? Wees hierbij zo concreet mogelijk, geef bv. duidelijke voorbeelden.</w:t>
      </w:r>
      <w:r>
        <w:rPr>
          <w:b w:val="0"/>
          <w:bCs w:val="0"/>
          <w:color w:val="000000" w:themeColor="background1"/>
          <w:sz w:val="20"/>
          <w:szCs w:val="20"/>
        </w:rPr>
        <w:t xml:space="preserve"> </w:t>
      </w:r>
    </w:p>
    <w:p w14:paraId="43234A30" w14:textId="0605A2F3" w:rsidR="00C33E2C" w:rsidRDefault="00C33E2C" w:rsidP="00C33E2C">
      <w:pPr>
        <w:pStyle w:val="Titelniveau1"/>
        <w:numPr>
          <w:ilvl w:val="0"/>
          <w:numId w:val="0"/>
        </w:numPr>
        <w:rPr>
          <w:b w:val="0"/>
          <w:bCs w:val="0"/>
          <w:color w:val="000000" w:themeColor="background1"/>
          <w:sz w:val="20"/>
          <w:szCs w:val="20"/>
        </w:rPr>
      </w:pPr>
      <w:r w:rsidRPr="00C33E2C">
        <w:rPr>
          <w:b w:val="0"/>
          <w:bCs w:val="0"/>
          <w:noProof/>
          <w:color w:val="000000" w:themeColor="background1"/>
          <w:sz w:val="20"/>
          <w:szCs w:val="20"/>
        </w:rPr>
        <w:lastRenderedPageBreak/>
        <mc:AlternateContent>
          <mc:Choice Requires="wps">
            <w:drawing>
              <wp:anchor distT="45720" distB="45720" distL="114300" distR="114300" simplePos="0" relativeHeight="251663360" behindDoc="0" locked="0" layoutInCell="1" allowOverlap="1" wp14:anchorId="090F879D" wp14:editId="366AF9EF">
                <wp:simplePos x="0" y="0"/>
                <wp:positionH relativeFrom="column">
                  <wp:posOffset>3175</wp:posOffset>
                </wp:positionH>
                <wp:positionV relativeFrom="paragraph">
                  <wp:posOffset>113030</wp:posOffset>
                </wp:positionV>
                <wp:extent cx="5708650" cy="8769350"/>
                <wp:effectExtent l="0" t="0" r="25400" b="12700"/>
                <wp:wrapTopAndBottom/>
                <wp:docPr id="147552067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8769350"/>
                        </a:xfrm>
                        <a:prstGeom prst="rect">
                          <a:avLst/>
                        </a:prstGeom>
                        <a:solidFill>
                          <a:srgbClr val="FFFFFF"/>
                        </a:solidFill>
                        <a:ln w="9525">
                          <a:solidFill>
                            <a:srgbClr val="000000"/>
                          </a:solidFill>
                          <a:miter lim="800000"/>
                          <a:headEnd/>
                          <a:tailEnd/>
                        </a:ln>
                      </wps:spPr>
                      <wps:txbx>
                        <w:txbxContent>
                          <w:p w14:paraId="1DC4BF7C" w14:textId="0425BCFD" w:rsidR="00C33E2C" w:rsidRDefault="00C33E2C" w:rsidP="00C33E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F879D" id="_x0000_s1029" type="#_x0000_t202" style="position:absolute;margin-left:.25pt;margin-top:8.9pt;width:449.5pt;height:69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">
                <v:textbox>
                  <w:txbxContent>
                    <w:p w14:paraId="1DC4BF7C" w14:textId="0425BCFD" w:rsidR="00C33E2C" w:rsidRDefault="00C33E2C" w:rsidP="00C33E2C"/>
                  </w:txbxContent>
                </v:textbox>
                <w10:wrap type="topAndBottom"/>
              </v:shape>
            </w:pict>
          </mc:Fallback>
        </mc:AlternateContent>
      </w:r>
    </w:p>
    <w:p w14:paraId="0813E76D" w14:textId="25E45FA8" w:rsidR="00C33E2C" w:rsidRDefault="004A2EDB" w:rsidP="00C33E2C">
      <w:pPr>
        <w:pStyle w:val="Titelniveau1"/>
        <w:numPr>
          <w:ilvl w:val="0"/>
          <w:numId w:val="0"/>
        </w:numPr>
      </w:pPr>
      <w:r>
        <w:lastRenderedPageBreak/>
        <w:t>Ondersteuners van het voorstel</w:t>
      </w:r>
    </w:p>
    <w:tbl>
      <w:tblPr>
        <w:tblStyle w:val="Tabelraster"/>
        <w:tblW w:w="0" w:type="auto"/>
        <w:tblLook w:val="04A0" w:firstRow="1" w:lastRow="0" w:firstColumn="1" w:lastColumn="0" w:noHBand="0" w:noVBand="1"/>
      </w:tblPr>
      <w:tblGrid>
        <w:gridCol w:w="2275"/>
        <w:gridCol w:w="1675"/>
        <w:gridCol w:w="3345"/>
        <w:gridCol w:w="1857"/>
      </w:tblGrid>
      <w:tr w:rsidR="004A2EDB" w14:paraId="375BE827" w14:textId="77777777" w:rsidTr="004A2EDB">
        <w:tc>
          <w:tcPr>
            <w:tcW w:w="2275" w:type="dxa"/>
          </w:tcPr>
          <w:p w14:paraId="173CA5BD" w14:textId="1F7637A6" w:rsidR="004A2EDB" w:rsidRPr="004A2EDB" w:rsidRDefault="004A2EDB" w:rsidP="004A2EDB">
            <w:pPr>
              <w:pStyle w:val="Bodytekst"/>
              <w:rPr>
                <w:b/>
                <w:bCs/>
                <w:color w:val="006B84" w:themeColor="text2"/>
              </w:rPr>
            </w:pPr>
            <w:r w:rsidRPr="004A2EDB">
              <w:rPr>
                <w:b/>
                <w:bCs/>
                <w:color w:val="006B84" w:themeColor="text2"/>
              </w:rPr>
              <w:t>Naam en voornaam</w:t>
            </w:r>
          </w:p>
        </w:tc>
        <w:tc>
          <w:tcPr>
            <w:tcW w:w="1675" w:type="dxa"/>
          </w:tcPr>
          <w:p w14:paraId="0CAF0932" w14:textId="14CD3943" w:rsidR="004A2EDB" w:rsidRPr="004A2EDB" w:rsidRDefault="004A2EDB" w:rsidP="004A2EDB">
            <w:pPr>
              <w:pStyle w:val="Bodytekst"/>
              <w:rPr>
                <w:b/>
                <w:bCs/>
                <w:color w:val="006B84" w:themeColor="text2"/>
              </w:rPr>
            </w:pPr>
            <w:r w:rsidRPr="004A2EDB">
              <w:rPr>
                <w:b/>
                <w:bCs/>
                <w:color w:val="006B84" w:themeColor="text2"/>
              </w:rPr>
              <w:t>Geboortedatum</w:t>
            </w:r>
          </w:p>
        </w:tc>
        <w:tc>
          <w:tcPr>
            <w:tcW w:w="3345" w:type="dxa"/>
          </w:tcPr>
          <w:p w14:paraId="32008C38" w14:textId="398514D6" w:rsidR="004A2EDB" w:rsidRPr="004A2EDB" w:rsidRDefault="004A2EDB" w:rsidP="004A2EDB">
            <w:pPr>
              <w:pStyle w:val="Bodytekst"/>
              <w:rPr>
                <w:b/>
                <w:bCs/>
                <w:color w:val="006B84" w:themeColor="text2"/>
              </w:rPr>
            </w:pPr>
            <w:r w:rsidRPr="004A2EDB">
              <w:rPr>
                <w:b/>
                <w:bCs/>
                <w:color w:val="006B84" w:themeColor="text2"/>
              </w:rPr>
              <w:t>Adres</w:t>
            </w:r>
          </w:p>
        </w:tc>
        <w:tc>
          <w:tcPr>
            <w:tcW w:w="1857" w:type="dxa"/>
          </w:tcPr>
          <w:p w14:paraId="5A101E01" w14:textId="72132A18" w:rsidR="004A2EDB" w:rsidRPr="004A2EDB" w:rsidRDefault="004A2EDB" w:rsidP="004A2EDB">
            <w:pPr>
              <w:pStyle w:val="Bodytekst"/>
              <w:rPr>
                <w:b/>
                <w:bCs/>
                <w:color w:val="006B84" w:themeColor="text2"/>
              </w:rPr>
            </w:pPr>
            <w:r w:rsidRPr="004A2EDB">
              <w:rPr>
                <w:b/>
                <w:bCs/>
                <w:color w:val="006B84" w:themeColor="text2"/>
              </w:rPr>
              <w:t>Verklaart akkoord met gebruik van persoonsgegevens</w:t>
            </w:r>
            <w:r w:rsidRPr="004A2EDB">
              <w:rPr>
                <w:b/>
                <w:bCs/>
                <w:color w:val="006B84" w:themeColor="text2"/>
              </w:rPr>
              <w:br/>
            </w:r>
            <w:r w:rsidRPr="004A2EDB">
              <w:rPr>
                <w:b/>
                <w:bCs/>
                <w:i/>
                <w:iCs/>
                <w:color w:val="006B84" w:themeColor="text2"/>
              </w:rPr>
              <w:t>(handtekening of “OK”)</w:t>
            </w:r>
            <w:r w:rsidRPr="004A2EDB">
              <w:rPr>
                <w:rStyle w:val="Voetnootmarkering"/>
                <w:b/>
                <w:bCs/>
                <w:color w:val="006B84" w:themeColor="text2"/>
              </w:rPr>
              <w:footnoteReference w:id="1"/>
            </w:r>
          </w:p>
        </w:tc>
      </w:tr>
      <w:tr w:rsidR="004A2EDB" w14:paraId="20390EB7" w14:textId="77777777" w:rsidTr="004A2EDB">
        <w:tc>
          <w:tcPr>
            <w:tcW w:w="2275" w:type="dxa"/>
          </w:tcPr>
          <w:p w14:paraId="5BE5E733" w14:textId="2B58F2A7" w:rsidR="004A2EDB" w:rsidRDefault="004A2EDB" w:rsidP="004A2EDB">
            <w:pPr>
              <w:pStyle w:val="Bodytekst"/>
              <w:spacing w:line="480" w:lineRule="auto"/>
            </w:pPr>
            <w:r>
              <w:t>1</w:t>
            </w:r>
          </w:p>
        </w:tc>
        <w:tc>
          <w:tcPr>
            <w:tcW w:w="1675" w:type="dxa"/>
          </w:tcPr>
          <w:p w14:paraId="1DE370DD" w14:textId="77777777" w:rsidR="004A2EDB" w:rsidRDefault="004A2EDB" w:rsidP="004A2EDB">
            <w:pPr>
              <w:pStyle w:val="Bodytekst"/>
              <w:spacing w:line="480" w:lineRule="auto"/>
            </w:pPr>
          </w:p>
        </w:tc>
        <w:tc>
          <w:tcPr>
            <w:tcW w:w="3345" w:type="dxa"/>
          </w:tcPr>
          <w:p w14:paraId="396D7FE3" w14:textId="77777777" w:rsidR="004A2EDB" w:rsidRDefault="004A2EDB" w:rsidP="004A2EDB">
            <w:pPr>
              <w:pStyle w:val="Bodytekst"/>
              <w:spacing w:line="480" w:lineRule="auto"/>
            </w:pPr>
          </w:p>
        </w:tc>
        <w:tc>
          <w:tcPr>
            <w:tcW w:w="1857" w:type="dxa"/>
          </w:tcPr>
          <w:p w14:paraId="38D00ABF" w14:textId="77777777" w:rsidR="004A2EDB" w:rsidRDefault="004A2EDB" w:rsidP="004A2EDB">
            <w:pPr>
              <w:pStyle w:val="Bodytekst"/>
              <w:spacing w:line="480" w:lineRule="auto"/>
            </w:pPr>
          </w:p>
        </w:tc>
      </w:tr>
      <w:tr w:rsidR="004A2EDB" w14:paraId="22EF1C54" w14:textId="77777777" w:rsidTr="004A2EDB">
        <w:tc>
          <w:tcPr>
            <w:tcW w:w="2275" w:type="dxa"/>
          </w:tcPr>
          <w:p w14:paraId="47F64757" w14:textId="0E61CB2F" w:rsidR="004A2EDB" w:rsidRDefault="004A2EDB" w:rsidP="004A2EDB">
            <w:pPr>
              <w:pStyle w:val="Bodytekst"/>
              <w:spacing w:line="480" w:lineRule="auto"/>
            </w:pPr>
            <w:r>
              <w:t>2</w:t>
            </w:r>
          </w:p>
        </w:tc>
        <w:tc>
          <w:tcPr>
            <w:tcW w:w="1675" w:type="dxa"/>
          </w:tcPr>
          <w:p w14:paraId="4E1BABAC" w14:textId="77777777" w:rsidR="004A2EDB" w:rsidRDefault="004A2EDB" w:rsidP="004A2EDB">
            <w:pPr>
              <w:pStyle w:val="Bodytekst"/>
              <w:spacing w:line="480" w:lineRule="auto"/>
            </w:pPr>
          </w:p>
        </w:tc>
        <w:tc>
          <w:tcPr>
            <w:tcW w:w="3345" w:type="dxa"/>
          </w:tcPr>
          <w:p w14:paraId="1695C1E0" w14:textId="77777777" w:rsidR="004A2EDB" w:rsidRDefault="004A2EDB" w:rsidP="004A2EDB">
            <w:pPr>
              <w:pStyle w:val="Bodytekst"/>
              <w:spacing w:line="480" w:lineRule="auto"/>
            </w:pPr>
          </w:p>
        </w:tc>
        <w:tc>
          <w:tcPr>
            <w:tcW w:w="1857" w:type="dxa"/>
          </w:tcPr>
          <w:p w14:paraId="0A3B606E" w14:textId="77777777" w:rsidR="004A2EDB" w:rsidRDefault="004A2EDB" w:rsidP="004A2EDB">
            <w:pPr>
              <w:pStyle w:val="Bodytekst"/>
              <w:spacing w:line="480" w:lineRule="auto"/>
            </w:pPr>
          </w:p>
        </w:tc>
      </w:tr>
      <w:tr w:rsidR="004A2EDB" w14:paraId="56D873AC" w14:textId="77777777" w:rsidTr="004A2EDB">
        <w:tc>
          <w:tcPr>
            <w:tcW w:w="2275" w:type="dxa"/>
          </w:tcPr>
          <w:p w14:paraId="4A1E771D" w14:textId="58BC8DBC" w:rsidR="004A2EDB" w:rsidRDefault="004A2EDB" w:rsidP="004A2EDB">
            <w:pPr>
              <w:pStyle w:val="Bodytekst"/>
              <w:spacing w:line="480" w:lineRule="auto"/>
            </w:pPr>
            <w:r>
              <w:t>3</w:t>
            </w:r>
          </w:p>
        </w:tc>
        <w:tc>
          <w:tcPr>
            <w:tcW w:w="1675" w:type="dxa"/>
          </w:tcPr>
          <w:p w14:paraId="0DCC8102" w14:textId="77777777" w:rsidR="004A2EDB" w:rsidRDefault="004A2EDB" w:rsidP="004A2EDB">
            <w:pPr>
              <w:pStyle w:val="Bodytekst"/>
              <w:spacing w:line="480" w:lineRule="auto"/>
            </w:pPr>
          </w:p>
        </w:tc>
        <w:tc>
          <w:tcPr>
            <w:tcW w:w="3345" w:type="dxa"/>
          </w:tcPr>
          <w:p w14:paraId="797DEBA9" w14:textId="77777777" w:rsidR="004A2EDB" w:rsidRDefault="004A2EDB" w:rsidP="004A2EDB">
            <w:pPr>
              <w:pStyle w:val="Bodytekst"/>
              <w:spacing w:line="480" w:lineRule="auto"/>
            </w:pPr>
          </w:p>
        </w:tc>
        <w:tc>
          <w:tcPr>
            <w:tcW w:w="1857" w:type="dxa"/>
          </w:tcPr>
          <w:p w14:paraId="6EC6AC9A" w14:textId="77777777" w:rsidR="004A2EDB" w:rsidRDefault="004A2EDB" w:rsidP="004A2EDB">
            <w:pPr>
              <w:pStyle w:val="Bodytekst"/>
              <w:spacing w:line="480" w:lineRule="auto"/>
            </w:pPr>
          </w:p>
        </w:tc>
      </w:tr>
      <w:tr w:rsidR="004A2EDB" w14:paraId="7C5EEE1B" w14:textId="77777777" w:rsidTr="004A2EDB">
        <w:tc>
          <w:tcPr>
            <w:tcW w:w="2275" w:type="dxa"/>
          </w:tcPr>
          <w:p w14:paraId="48DA84B2" w14:textId="54963FF6" w:rsidR="004A2EDB" w:rsidRDefault="004A2EDB" w:rsidP="004A2EDB">
            <w:pPr>
              <w:pStyle w:val="Bodytekst"/>
              <w:spacing w:line="480" w:lineRule="auto"/>
            </w:pPr>
            <w:r>
              <w:t>4</w:t>
            </w:r>
          </w:p>
        </w:tc>
        <w:tc>
          <w:tcPr>
            <w:tcW w:w="1675" w:type="dxa"/>
          </w:tcPr>
          <w:p w14:paraId="02217A22" w14:textId="77777777" w:rsidR="004A2EDB" w:rsidRDefault="004A2EDB" w:rsidP="004A2EDB">
            <w:pPr>
              <w:pStyle w:val="Bodytekst"/>
              <w:spacing w:line="480" w:lineRule="auto"/>
            </w:pPr>
          </w:p>
        </w:tc>
        <w:tc>
          <w:tcPr>
            <w:tcW w:w="3345" w:type="dxa"/>
          </w:tcPr>
          <w:p w14:paraId="5957192E" w14:textId="77777777" w:rsidR="004A2EDB" w:rsidRDefault="004A2EDB" w:rsidP="004A2EDB">
            <w:pPr>
              <w:pStyle w:val="Bodytekst"/>
              <w:spacing w:line="480" w:lineRule="auto"/>
            </w:pPr>
          </w:p>
        </w:tc>
        <w:tc>
          <w:tcPr>
            <w:tcW w:w="1857" w:type="dxa"/>
          </w:tcPr>
          <w:p w14:paraId="7D6DE7B4" w14:textId="77777777" w:rsidR="004A2EDB" w:rsidRDefault="004A2EDB" w:rsidP="004A2EDB">
            <w:pPr>
              <w:pStyle w:val="Bodytekst"/>
              <w:spacing w:line="480" w:lineRule="auto"/>
            </w:pPr>
          </w:p>
        </w:tc>
      </w:tr>
      <w:tr w:rsidR="004A2EDB" w14:paraId="23AE65DC" w14:textId="77777777" w:rsidTr="004A2EDB">
        <w:tc>
          <w:tcPr>
            <w:tcW w:w="2275" w:type="dxa"/>
          </w:tcPr>
          <w:p w14:paraId="60E17C9D" w14:textId="30904184" w:rsidR="004A2EDB" w:rsidRDefault="004A2EDB" w:rsidP="004A2EDB">
            <w:pPr>
              <w:pStyle w:val="Bodytekst"/>
              <w:spacing w:line="480" w:lineRule="auto"/>
            </w:pPr>
            <w:r>
              <w:t>5</w:t>
            </w:r>
          </w:p>
        </w:tc>
        <w:tc>
          <w:tcPr>
            <w:tcW w:w="1675" w:type="dxa"/>
          </w:tcPr>
          <w:p w14:paraId="45768826" w14:textId="77777777" w:rsidR="004A2EDB" w:rsidRDefault="004A2EDB" w:rsidP="004A2EDB">
            <w:pPr>
              <w:pStyle w:val="Bodytekst"/>
              <w:spacing w:line="480" w:lineRule="auto"/>
            </w:pPr>
          </w:p>
        </w:tc>
        <w:tc>
          <w:tcPr>
            <w:tcW w:w="3345" w:type="dxa"/>
          </w:tcPr>
          <w:p w14:paraId="6F51EFF8" w14:textId="77777777" w:rsidR="004A2EDB" w:rsidRDefault="004A2EDB" w:rsidP="004A2EDB">
            <w:pPr>
              <w:pStyle w:val="Bodytekst"/>
              <w:spacing w:line="480" w:lineRule="auto"/>
            </w:pPr>
          </w:p>
        </w:tc>
        <w:tc>
          <w:tcPr>
            <w:tcW w:w="1857" w:type="dxa"/>
          </w:tcPr>
          <w:p w14:paraId="356FF8F4" w14:textId="77777777" w:rsidR="004A2EDB" w:rsidRDefault="004A2EDB" w:rsidP="004A2EDB">
            <w:pPr>
              <w:pStyle w:val="Bodytekst"/>
              <w:spacing w:line="480" w:lineRule="auto"/>
            </w:pPr>
          </w:p>
        </w:tc>
      </w:tr>
      <w:tr w:rsidR="004A2EDB" w14:paraId="1331CFFF" w14:textId="77777777" w:rsidTr="004A2EDB">
        <w:tc>
          <w:tcPr>
            <w:tcW w:w="2275" w:type="dxa"/>
          </w:tcPr>
          <w:p w14:paraId="5A9F0ADC" w14:textId="292E3055" w:rsidR="004A2EDB" w:rsidRDefault="004A2EDB" w:rsidP="004A2EDB">
            <w:pPr>
              <w:pStyle w:val="Bodytekst"/>
              <w:spacing w:line="480" w:lineRule="auto"/>
            </w:pPr>
            <w:r>
              <w:t>6</w:t>
            </w:r>
          </w:p>
        </w:tc>
        <w:tc>
          <w:tcPr>
            <w:tcW w:w="1675" w:type="dxa"/>
          </w:tcPr>
          <w:p w14:paraId="2270890B" w14:textId="77777777" w:rsidR="004A2EDB" w:rsidRDefault="004A2EDB" w:rsidP="004A2EDB">
            <w:pPr>
              <w:pStyle w:val="Bodytekst"/>
              <w:spacing w:line="480" w:lineRule="auto"/>
            </w:pPr>
          </w:p>
        </w:tc>
        <w:tc>
          <w:tcPr>
            <w:tcW w:w="3345" w:type="dxa"/>
          </w:tcPr>
          <w:p w14:paraId="52462CC8" w14:textId="77777777" w:rsidR="004A2EDB" w:rsidRDefault="004A2EDB" w:rsidP="004A2EDB">
            <w:pPr>
              <w:pStyle w:val="Bodytekst"/>
              <w:spacing w:line="480" w:lineRule="auto"/>
            </w:pPr>
          </w:p>
        </w:tc>
        <w:tc>
          <w:tcPr>
            <w:tcW w:w="1857" w:type="dxa"/>
          </w:tcPr>
          <w:p w14:paraId="6930E0ED" w14:textId="77777777" w:rsidR="004A2EDB" w:rsidRDefault="004A2EDB" w:rsidP="004A2EDB">
            <w:pPr>
              <w:pStyle w:val="Bodytekst"/>
              <w:spacing w:line="480" w:lineRule="auto"/>
            </w:pPr>
          </w:p>
        </w:tc>
      </w:tr>
      <w:tr w:rsidR="004A2EDB" w14:paraId="68D5407B" w14:textId="77777777" w:rsidTr="004A2EDB">
        <w:tc>
          <w:tcPr>
            <w:tcW w:w="2275" w:type="dxa"/>
          </w:tcPr>
          <w:p w14:paraId="37D6DC94" w14:textId="6C00FC60" w:rsidR="004A2EDB" w:rsidRDefault="004A2EDB" w:rsidP="004A2EDB">
            <w:pPr>
              <w:pStyle w:val="Bodytekst"/>
              <w:spacing w:line="480" w:lineRule="auto"/>
            </w:pPr>
            <w:r>
              <w:t>7</w:t>
            </w:r>
          </w:p>
        </w:tc>
        <w:tc>
          <w:tcPr>
            <w:tcW w:w="1675" w:type="dxa"/>
          </w:tcPr>
          <w:p w14:paraId="48D8DA0E" w14:textId="77777777" w:rsidR="004A2EDB" w:rsidRDefault="004A2EDB" w:rsidP="004A2EDB">
            <w:pPr>
              <w:pStyle w:val="Bodytekst"/>
              <w:spacing w:line="480" w:lineRule="auto"/>
            </w:pPr>
          </w:p>
        </w:tc>
        <w:tc>
          <w:tcPr>
            <w:tcW w:w="3345" w:type="dxa"/>
          </w:tcPr>
          <w:p w14:paraId="42321F15" w14:textId="77777777" w:rsidR="004A2EDB" w:rsidRDefault="004A2EDB" w:rsidP="004A2EDB">
            <w:pPr>
              <w:pStyle w:val="Bodytekst"/>
              <w:spacing w:line="480" w:lineRule="auto"/>
            </w:pPr>
          </w:p>
        </w:tc>
        <w:tc>
          <w:tcPr>
            <w:tcW w:w="1857" w:type="dxa"/>
          </w:tcPr>
          <w:p w14:paraId="17DF33DC" w14:textId="77777777" w:rsidR="004A2EDB" w:rsidRDefault="004A2EDB" w:rsidP="004A2EDB">
            <w:pPr>
              <w:pStyle w:val="Bodytekst"/>
              <w:spacing w:line="480" w:lineRule="auto"/>
            </w:pPr>
          </w:p>
        </w:tc>
      </w:tr>
      <w:tr w:rsidR="004A2EDB" w14:paraId="7D0F0A00" w14:textId="77777777" w:rsidTr="004A2EDB">
        <w:tc>
          <w:tcPr>
            <w:tcW w:w="2275" w:type="dxa"/>
          </w:tcPr>
          <w:p w14:paraId="4E2BA7D8" w14:textId="7CDEE45C" w:rsidR="004A2EDB" w:rsidRDefault="004A2EDB" w:rsidP="004A2EDB">
            <w:pPr>
              <w:pStyle w:val="Bodytekst"/>
              <w:spacing w:line="480" w:lineRule="auto"/>
            </w:pPr>
            <w:r>
              <w:t>8</w:t>
            </w:r>
          </w:p>
        </w:tc>
        <w:tc>
          <w:tcPr>
            <w:tcW w:w="1675" w:type="dxa"/>
          </w:tcPr>
          <w:p w14:paraId="7BD2F164" w14:textId="77777777" w:rsidR="004A2EDB" w:rsidRDefault="004A2EDB" w:rsidP="004A2EDB">
            <w:pPr>
              <w:pStyle w:val="Bodytekst"/>
              <w:spacing w:line="480" w:lineRule="auto"/>
            </w:pPr>
          </w:p>
        </w:tc>
        <w:tc>
          <w:tcPr>
            <w:tcW w:w="3345" w:type="dxa"/>
          </w:tcPr>
          <w:p w14:paraId="6683870E" w14:textId="77777777" w:rsidR="004A2EDB" w:rsidRDefault="004A2EDB" w:rsidP="004A2EDB">
            <w:pPr>
              <w:pStyle w:val="Bodytekst"/>
              <w:spacing w:line="480" w:lineRule="auto"/>
            </w:pPr>
          </w:p>
        </w:tc>
        <w:tc>
          <w:tcPr>
            <w:tcW w:w="1857" w:type="dxa"/>
          </w:tcPr>
          <w:p w14:paraId="5EE11C7E" w14:textId="77777777" w:rsidR="004A2EDB" w:rsidRDefault="004A2EDB" w:rsidP="004A2EDB">
            <w:pPr>
              <w:pStyle w:val="Bodytekst"/>
              <w:spacing w:line="480" w:lineRule="auto"/>
            </w:pPr>
          </w:p>
        </w:tc>
      </w:tr>
      <w:tr w:rsidR="004A2EDB" w14:paraId="4C90EF79" w14:textId="77777777" w:rsidTr="004A2EDB">
        <w:tc>
          <w:tcPr>
            <w:tcW w:w="2275" w:type="dxa"/>
          </w:tcPr>
          <w:p w14:paraId="329BF39D" w14:textId="0DEB966F" w:rsidR="004A2EDB" w:rsidRDefault="004A2EDB" w:rsidP="004A2EDB">
            <w:pPr>
              <w:pStyle w:val="Bodytekst"/>
              <w:spacing w:line="480" w:lineRule="auto"/>
            </w:pPr>
            <w:r>
              <w:t>9</w:t>
            </w:r>
          </w:p>
        </w:tc>
        <w:tc>
          <w:tcPr>
            <w:tcW w:w="1675" w:type="dxa"/>
          </w:tcPr>
          <w:p w14:paraId="23DD94D8" w14:textId="77777777" w:rsidR="004A2EDB" w:rsidRDefault="004A2EDB" w:rsidP="004A2EDB">
            <w:pPr>
              <w:pStyle w:val="Bodytekst"/>
              <w:spacing w:line="480" w:lineRule="auto"/>
            </w:pPr>
          </w:p>
        </w:tc>
        <w:tc>
          <w:tcPr>
            <w:tcW w:w="3345" w:type="dxa"/>
          </w:tcPr>
          <w:p w14:paraId="06A3EEE6" w14:textId="77777777" w:rsidR="004A2EDB" w:rsidRDefault="004A2EDB" w:rsidP="004A2EDB">
            <w:pPr>
              <w:pStyle w:val="Bodytekst"/>
              <w:spacing w:line="480" w:lineRule="auto"/>
            </w:pPr>
          </w:p>
        </w:tc>
        <w:tc>
          <w:tcPr>
            <w:tcW w:w="1857" w:type="dxa"/>
          </w:tcPr>
          <w:p w14:paraId="5A10AB85" w14:textId="77777777" w:rsidR="004A2EDB" w:rsidRDefault="004A2EDB" w:rsidP="004A2EDB">
            <w:pPr>
              <w:pStyle w:val="Bodytekst"/>
              <w:spacing w:line="480" w:lineRule="auto"/>
            </w:pPr>
          </w:p>
        </w:tc>
      </w:tr>
      <w:tr w:rsidR="004A2EDB" w14:paraId="238ADEE3" w14:textId="77777777" w:rsidTr="004A2EDB">
        <w:tc>
          <w:tcPr>
            <w:tcW w:w="2275" w:type="dxa"/>
          </w:tcPr>
          <w:p w14:paraId="52CD3785" w14:textId="172D99DE" w:rsidR="004A2EDB" w:rsidRDefault="004A2EDB" w:rsidP="004A2EDB">
            <w:pPr>
              <w:pStyle w:val="Bodytekst"/>
              <w:spacing w:line="480" w:lineRule="auto"/>
            </w:pPr>
            <w:r>
              <w:t>10</w:t>
            </w:r>
          </w:p>
        </w:tc>
        <w:tc>
          <w:tcPr>
            <w:tcW w:w="1675" w:type="dxa"/>
          </w:tcPr>
          <w:p w14:paraId="25D7D630" w14:textId="77777777" w:rsidR="004A2EDB" w:rsidRDefault="004A2EDB" w:rsidP="004A2EDB">
            <w:pPr>
              <w:pStyle w:val="Bodytekst"/>
              <w:spacing w:line="480" w:lineRule="auto"/>
            </w:pPr>
          </w:p>
        </w:tc>
        <w:tc>
          <w:tcPr>
            <w:tcW w:w="3345" w:type="dxa"/>
          </w:tcPr>
          <w:p w14:paraId="6440C65A" w14:textId="77777777" w:rsidR="004A2EDB" w:rsidRDefault="004A2EDB" w:rsidP="004A2EDB">
            <w:pPr>
              <w:pStyle w:val="Bodytekst"/>
              <w:spacing w:line="480" w:lineRule="auto"/>
            </w:pPr>
          </w:p>
        </w:tc>
        <w:tc>
          <w:tcPr>
            <w:tcW w:w="1857" w:type="dxa"/>
          </w:tcPr>
          <w:p w14:paraId="24065F83" w14:textId="77777777" w:rsidR="004A2EDB" w:rsidRDefault="004A2EDB" w:rsidP="004A2EDB">
            <w:pPr>
              <w:pStyle w:val="Bodytekst"/>
              <w:spacing w:line="480" w:lineRule="auto"/>
            </w:pPr>
          </w:p>
        </w:tc>
      </w:tr>
      <w:tr w:rsidR="004A2EDB" w14:paraId="25D53F4B" w14:textId="77777777" w:rsidTr="004A2EDB">
        <w:tc>
          <w:tcPr>
            <w:tcW w:w="2275" w:type="dxa"/>
          </w:tcPr>
          <w:p w14:paraId="247D211A" w14:textId="5516EB1A" w:rsidR="004A2EDB" w:rsidRDefault="004A2EDB" w:rsidP="004A2EDB">
            <w:pPr>
              <w:pStyle w:val="Bodytekst"/>
              <w:spacing w:line="480" w:lineRule="auto"/>
            </w:pPr>
            <w:r>
              <w:t>11</w:t>
            </w:r>
          </w:p>
        </w:tc>
        <w:tc>
          <w:tcPr>
            <w:tcW w:w="1675" w:type="dxa"/>
          </w:tcPr>
          <w:p w14:paraId="6F6BAA00" w14:textId="77777777" w:rsidR="004A2EDB" w:rsidRDefault="004A2EDB" w:rsidP="004A2EDB">
            <w:pPr>
              <w:pStyle w:val="Bodytekst"/>
              <w:spacing w:line="480" w:lineRule="auto"/>
            </w:pPr>
          </w:p>
        </w:tc>
        <w:tc>
          <w:tcPr>
            <w:tcW w:w="3345" w:type="dxa"/>
          </w:tcPr>
          <w:p w14:paraId="1065ADC0" w14:textId="77777777" w:rsidR="004A2EDB" w:rsidRDefault="004A2EDB" w:rsidP="004A2EDB">
            <w:pPr>
              <w:pStyle w:val="Bodytekst"/>
              <w:spacing w:line="480" w:lineRule="auto"/>
            </w:pPr>
          </w:p>
        </w:tc>
        <w:tc>
          <w:tcPr>
            <w:tcW w:w="1857" w:type="dxa"/>
          </w:tcPr>
          <w:p w14:paraId="27C75A05" w14:textId="77777777" w:rsidR="004A2EDB" w:rsidRDefault="004A2EDB" w:rsidP="004A2EDB">
            <w:pPr>
              <w:pStyle w:val="Bodytekst"/>
              <w:spacing w:line="480" w:lineRule="auto"/>
            </w:pPr>
          </w:p>
        </w:tc>
      </w:tr>
      <w:tr w:rsidR="004A2EDB" w14:paraId="6A04579B" w14:textId="77777777" w:rsidTr="004A2EDB">
        <w:tc>
          <w:tcPr>
            <w:tcW w:w="2275" w:type="dxa"/>
          </w:tcPr>
          <w:p w14:paraId="73627C15" w14:textId="7CA5A0F2" w:rsidR="004A2EDB" w:rsidRDefault="004A2EDB" w:rsidP="004A2EDB">
            <w:pPr>
              <w:pStyle w:val="Bodytekst"/>
              <w:spacing w:line="480" w:lineRule="auto"/>
            </w:pPr>
            <w:r>
              <w:t>12</w:t>
            </w:r>
          </w:p>
        </w:tc>
        <w:tc>
          <w:tcPr>
            <w:tcW w:w="1675" w:type="dxa"/>
          </w:tcPr>
          <w:p w14:paraId="243F2073" w14:textId="77777777" w:rsidR="004A2EDB" w:rsidRDefault="004A2EDB" w:rsidP="004A2EDB">
            <w:pPr>
              <w:pStyle w:val="Bodytekst"/>
              <w:spacing w:line="480" w:lineRule="auto"/>
            </w:pPr>
          </w:p>
        </w:tc>
        <w:tc>
          <w:tcPr>
            <w:tcW w:w="3345" w:type="dxa"/>
          </w:tcPr>
          <w:p w14:paraId="24CCA822" w14:textId="77777777" w:rsidR="004A2EDB" w:rsidRDefault="004A2EDB" w:rsidP="004A2EDB">
            <w:pPr>
              <w:pStyle w:val="Bodytekst"/>
              <w:spacing w:line="480" w:lineRule="auto"/>
            </w:pPr>
          </w:p>
        </w:tc>
        <w:tc>
          <w:tcPr>
            <w:tcW w:w="1857" w:type="dxa"/>
          </w:tcPr>
          <w:p w14:paraId="5A5AD759" w14:textId="77777777" w:rsidR="004A2EDB" w:rsidRDefault="004A2EDB" w:rsidP="004A2EDB">
            <w:pPr>
              <w:pStyle w:val="Bodytekst"/>
              <w:spacing w:line="480" w:lineRule="auto"/>
            </w:pPr>
          </w:p>
        </w:tc>
      </w:tr>
      <w:tr w:rsidR="004A2EDB" w14:paraId="2DE77752" w14:textId="77777777" w:rsidTr="004A2EDB">
        <w:tc>
          <w:tcPr>
            <w:tcW w:w="2275" w:type="dxa"/>
          </w:tcPr>
          <w:p w14:paraId="60C13F48" w14:textId="51172632" w:rsidR="004A2EDB" w:rsidRDefault="004A2EDB" w:rsidP="004A2EDB">
            <w:pPr>
              <w:pStyle w:val="Bodytekst"/>
              <w:spacing w:line="480" w:lineRule="auto"/>
            </w:pPr>
            <w:r>
              <w:t>13</w:t>
            </w:r>
          </w:p>
        </w:tc>
        <w:tc>
          <w:tcPr>
            <w:tcW w:w="1675" w:type="dxa"/>
          </w:tcPr>
          <w:p w14:paraId="70A5990D" w14:textId="77777777" w:rsidR="004A2EDB" w:rsidRDefault="004A2EDB" w:rsidP="004A2EDB">
            <w:pPr>
              <w:pStyle w:val="Bodytekst"/>
              <w:spacing w:line="480" w:lineRule="auto"/>
            </w:pPr>
          </w:p>
        </w:tc>
        <w:tc>
          <w:tcPr>
            <w:tcW w:w="3345" w:type="dxa"/>
          </w:tcPr>
          <w:p w14:paraId="1BED7725" w14:textId="77777777" w:rsidR="004A2EDB" w:rsidRDefault="004A2EDB" w:rsidP="004A2EDB">
            <w:pPr>
              <w:pStyle w:val="Bodytekst"/>
              <w:spacing w:line="480" w:lineRule="auto"/>
            </w:pPr>
          </w:p>
        </w:tc>
        <w:tc>
          <w:tcPr>
            <w:tcW w:w="1857" w:type="dxa"/>
          </w:tcPr>
          <w:p w14:paraId="00007DD1" w14:textId="77777777" w:rsidR="004A2EDB" w:rsidRDefault="004A2EDB" w:rsidP="004A2EDB">
            <w:pPr>
              <w:pStyle w:val="Bodytekst"/>
              <w:spacing w:line="480" w:lineRule="auto"/>
            </w:pPr>
          </w:p>
        </w:tc>
      </w:tr>
      <w:tr w:rsidR="004A2EDB" w14:paraId="1AC9BB65" w14:textId="77777777" w:rsidTr="004A2EDB">
        <w:tc>
          <w:tcPr>
            <w:tcW w:w="2275" w:type="dxa"/>
          </w:tcPr>
          <w:p w14:paraId="09158D8A" w14:textId="15622784" w:rsidR="004A2EDB" w:rsidRDefault="004A2EDB" w:rsidP="004A2EDB">
            <w:pPr>
              <w:pStyle w:val="Bodytekst"/>
              <w:spacing w:line="480" w:lineRule="auto"/>
            </w:pPr>
            <w:r>
              <w:t>14</w:t>
            </w:r>
          </w:p>
        </w:tc>
        <w:tc>
          <w:tcPr>
            <w:tcW w:w="1675" w:type="dxa"/>
          </w:tcPr>
          <w:p w14:paraId="1AE39E95" w14:textId="77777777" w:rsidR="004A2EDB" w:rsidRDefault="004A2EDB" w:rsidP="004A2EDB">
            <w:pPr>
              <w:pStyle w:val="Bodytekst"/>
              <w:spacing w:line="480" w:lineRule="auto"/>
            </w:pPr>
          </w:p>
        </w:tc>
        <w:tc>
          <w:tcPr>
            <w:tcW w:w="3345" w:type="dxa"/>
          </w:tcPr>
          <w:p w14:paraId="29477D7E" w14:textId="77777777" w:rsidR="004A2EDB" w:rsidRDefault="004A2EDB" w:rsidP="004A2EDB">
            <w:pPr>
              <w:pStyle w:val="Bodytekst"/>
              <w:spacing w:line="480" w:lineRule="auto"/>
            </w:pPr>
          </w:p>
        </w:tc>
        <w:tc>
          <w:tcPr>
            <w:tcW w:w="1857" w:type="dxa"/>
          </w:tcPr>
          <w:p w14:paraId="36A60990" w14:textId="77777777" w:rsidR="004A2EDB" w:rsidRDefault="004A2EDB" w:rsidP="004A2EDB">
            <w:pPr>
              <w:pStyle w:val="Bodytekst"/>
              <w:spacing w:line="480" w:lineRule="auto"/>
            </w:pPr>
          </w:p>
        </w:tc>
      </w:tr>
      <w:tr w:rsidR="004A2EDB" w14:paraId="2C58D304" w14:textId="77777777" w:rsidTr="004A2EDB">
        <w:tc>
          <w:tcPr>
            <w:tcW w:w="2275" w:type="dxa"/>
          </w:tcPr>
          <w:p w14:paraId="111A33D2" w14:textId="25B0BFD8" w:rsidR="004A2EDB" w:rsidRDefault="004A2EDB" w:rsidP="004A2EDB">
            <w:pPr>
              <w:pStyle w:val="Bodytekst"/>
              <w:spacing w:line="480" w:lineRule="auto"/>
            </w:pPr>
            <w:r>
              <w:t>15</w:t>
            </w:r>
          </w:p>
        </w:tc>
        <w:tc>
          <w:tcPr>
            <w:tcW w:w="1675" w:type="dxa"/>
          </w:tcPr>
          <w:p w14:paraId="3542C80C" w14:textId="77777777" w:rsidR="004A2EDB" w:rsidRDefault="004A2EDB" w:rsidP="004A2EDB">
            <w:pPr>
              <w:pStyle w:val="Bodytekst"/>
              <w:spacing w:line="480" w:lineRule="auto"/>
            </w:pPr>
          </w:p>
        </w:tc>
        <w:tc>
          <w:tcPr>
            <w:tcW w:w="3345" w:type="dxa"/>
          </w:tcPr>
          <w:p w14:paraId="5E013625" w14:textId="77777777" w:rsidR="004A2EDB" w:rsidRDefault="004A2EDB" w:rsidP="004A2EDB">
            <w:pPr>
              <w:pStyle w:val="Bodytekst"/>
              <w:spacing w:line="480" w:lineRule="auto"/>
            </w:pPr>
          </w:p>
        </w:tc>
        <w:tc>
          <w:tcPr>
            <w:tcW w:w="1857" w:type="dxa"/>
          </w:tcPr>
          <w:p w14:paraId="6F8715B6" w14:textId="77777777" w:rsidR="004A2EDB" w:rsidRDefault="004A2EDB" w:rsidP="004A2EDB">
            <w:pPr>
              <w:pStyle w:val="Bodytekst"/>
              <w:spacing w:line="480" w:lineRule="auto"/>
            </w:pPr>
          </w:p>
        </w:tc>
      </w:tr>
      <w:tr w:rsidR="004A2EDB" w14:paraId="593B62C0" w14:textId="77777777" w:rsidTr="004A2EDB">
        <w:tc>
          <w:tcPr>
            <w:tcW w:w="2275" w:type="dxa"/>
          </w:tcPr>
          <w:p w14:paraId="1D058047" w14:textId="4129F639" w:rsidR="004A2EDB" w:rsidRDefault="004A2EDB" w:rsidP="004A2EDB">
            <w:pPr>
              <w:pStyle w:val="Bodytekst"/>
              <w:spacing w:line="480" w:lineRule="auto"/>
            </w:pPr>
            <w:r>
              <w:t>16</w:t>
            </w:r>
          </w:p>
        </w:tc>
        <w:tc>
          <w:tcPr>
            <w:tcW w:w="1675" w:type="dxa"/>
          </w:tcPr>
          <w:p w14:paraId="7716D564" w14:textId="77777777" w:rsidR="004A2EDB" w:rsidRDefault="004A2EDB" w:rsidP="004A2EDB">
            <w:pPr>
              <w:pStyle w:val="Bodytekst"/>
              <w:spacing w:line="480" w:lineRule="auto"/>
            </w:pPr>
          </w:p>
        </w:tc>
        <w:tc>
          <w:tcPr>
            <w:tcW w:w="3345" w:type="dxa"/>
          </w:tcPr>
          <w:p w14:paraId="420566F9" w14:textId="77777777" w:rsidR="004A2EDB" w:rsidRDefault="004A2EDB" w:rsidP="004A2EDB">
            <w:pPr>
              <w:pStyle w:val="Bodytekst"/>
              <w:spacing w:line="480" w:lineRule="auto"/>
            </w:pPr>
          </w:p>
        </w:tc>
        <w:tc>
          <w:tcPr>
            <w:tcW w:w="1857" w:type="dxa"/>
          </w:tcPr>
          <w:p w14:paraId="644C2BDB" w14:textId="77777777" w:rsidR="004A2EDB" w:rsidRDefault="004A2EDB" w:rsidP="004A2EDB">
            <w:pPr>
              <w:pStyle w:val="Bodytekst"/>
              <w:spacing w:line="480" w:lineRule="auto"/>
            </w:pPr>
          </w:p>
        </w:tc>
      </w:tr>
      <w:tr w:rsidR="004A2EDB" w14:paraId="2F2ACEFE" w14:textId="77777777" w:rsidTr="004A2EDB">
        <w:tc>
          <w:tcPr>
            <w:tcW w:w="2275" w:type="dxa"/>
          </w:tcPr>
          <w:p w14:paraId="6509AE07" w14:textId="4E6EB999" w:rsidR="004A2EDB" w:rsidRDefault="004A2EDB" w:rsidP="004A2EDB">
            <w:pPr>
              <w:pStyle w:val="Bodytekst"/>
              <w:spacing w:line="480" w:lineRule="auto"/>
            </w:pPr>
            <w:r>
              <w:t>17</w:t>
            </w:r>
          </w:p>
        </w:tc>
        <w:tc>
          <w:tcPr>
            <w:tcW w:w="1675" w:type="dxa"/>
          </w:tcPr>
          <w:p w14:paraId="3F661E68" w14:textId="77777777" w:rsidR="004A2EDB" w:rsidRDefault="004A2EDB" w:rsidP="004A2EDB">
            <w:pPr>
              <w:pStyle w:val="Bodytekst"/>
              <w:spacing w:line="480" w:lineRule="auto"/>
            </w:pPr>
          </w:p>
        </w:tc>
        <w:tc>
          <w:tcPr>
            <w:tcW w:w="3345" w:type="dxa"/>
          </w:tcPr>
          <w:p w14:paraId="4BA949C8" w14:textId="77777777" w:rsidR="004A2EDB" w:rsidRDefault="004A2EDB" w:rsidP="004A2EDB">
            <w:pPr>
              <w:pStyle w:val="Bodytekst"/>
              <w:spacing w:line="480" w:lineRule="auto"/>
            </w:pPr>
          </w:p>
        </w:tc>
        <w:tc>
          <w:tcPr>
            <w:tcW w:w="1857" w:type="dxa"/>
          </w:tcPr>
          <w:p w14:paraId="38805ADE" w14:textId="77777777" w:rsidR="004A2EDB" w:rsidRDefault="004A2EDB" w:rsidP="004A2EDB">
            <w:pPr>
              <w:pStyle w:val="Bodytekst"/>
              <w:spacing w:line="480" w:lineRule="auto"/>
            </w:pPr>
          </w:p>
        </w:tc>
      </w:tr>
      <w:tr w:rsidR="004A2EDB" w14:paraId="7CC36033" w14:textId="77777777" w:rsidTr="004A2EDB">
        <w:tc>
          <w:tcPr>
            <w:tcW w:w="2275" w:type="dxa"/>
          </w:tcPr>
          <w:p w14:paraId="43138A99" w14:textId="2294D39E" w:rsidR="004A2EDB" w:rsidRDefault="004A2EDB" w:rsidP="004A2EDB">
            <w:pPr>
              <w:pStyle w:val="Bodytekst"/>
              <w:spacing w:line="480" w:lineRule="auto"/>
            </w:pPr>
            <w:r>
              <w:t>18</w:t>
            </w:r>
          </w:p>
        </w:tc>
        <w:tc>
          <w:tcPr>
            <w:tcW w:w="1675" w:type="dxa"/>
          </w:tcPr>
          <w:p w14:paraId="5FB8F15D" w14:textId="77777777" w:rsidR="004A2EDB" w:rsidRDefault="004A2EDB" w:rsidP="004A2EDB">
            <w:pPr>
              <w:pStyle w:val="Bodytekst"/>
              <w:spacing w:line="480" w:lineRule="auto"/>
            </w:pPr>
          </w:p>
        </w:tc>
        <w:tc>
          <w:tcPr>
            <w:tcW w:w="3345" w:type="dxa"/>
          </w:tcPr>
          <w:p w14:paraId="55105832" w14:textId="77777777" w:rsidR="004A2EDB" w:rsidRDefault="004A2EDB" w:rsidP="004A2EDB">
            <w:pPr>
              <w:pStyle w:val="Bodytekst"/>
              <w:spacing w:line="480" w:lineRule="auto"/>
            </w:pPr>
          </w:p>
        </w:tc>
        <w:tc>
          <w:tcPr>
            <w:tcW w:w="1857" w:type="dxa"/>
          </w:tcPr>
          <w:p w14:paraId="6F146714" w14:textId="77777777" w:rsidR="004A2EDB" w:rsidRDefault="004A2EDB" w:rsidP="004A2EDB">
            <w:pPr>
              <w:pStyle w:val="Bodytekst"/>
              <w:spacing w:line="480" w:lineRule="auto"/>
            </w:pPr>
          </w:p>
        </w:tc>
      </w:tr>
      <w:tr w:rsidR="004A2EDB" w14:paraId="75F4DF54" w14:textId="77777777" w:rsidTr="004A2EDB">
        <w:tc>
          <w:tcPr>
            <w:tcW w:w="2275" w:type="dxa"/>
          </w:tcPr>
          <w:p w14:paraId="762040E5" w14:textId="5284FFB1" w:rsidR="004A2EDB" w:rsidRDefault="004A2EDB" w:rsidP="004A2EDB">
            <w:pPr>
              <w:pStyle w:val="Bodytekst"/>
              <w:spacing w:line="480" w:lineRule="auto"/>
            </w:pPr>
            <w:r>
              <w:t>19</w:t>
            </w:r>
          </w:p>
        </w:tc>
        <w:tc>
          <w:tcPr>
            <w:tcW w:w="1675" w:type="dxa"/>
          </w:tcPr>
          <w:p w14:paraId="4E6685EE" w14:textId="77777777" w:rsidR="004A2EDB" w:rsidRDefault="004A2EDB" w:rsidP="004A2EDB">
            <w:pPr>
              <w:pStyle w:val="Bodytekst"/>
              <w:spacing w:line="480" w:lineRule="auto"/>
            </w:pPr>
          </w:p>
        </w:tc>
        <w:tc>
          <w:tcPr>
            <w:tcW w:w="3345" w:type="dxa"/>
          </w:tcPr>
          <w:p w14:paraId="4E2CD54D" w14:textId="77777777" w:rsidR="004A2EDB" w:rsidRDefault="004A2EDB" w:rsidP="004A2EDB">
            <w:pPr>
              <w:pStyle w:val="Bodytekst"/>
              <w:spacing w:line="480" w:lineRule="auto"/>
            </w:pPr>
          </w:p>
        </w:tc>
        <w:tc>
          <w:tcPr>
            <w:tcW w:w="1857" w:type="dxa"/>
          </w:tcPr>
          <w:p w14:paraId="28FFBCA5" w14:textId="77777777" w:rsidR="004A2EDB" w:rsidRDefault="004A2EDB" w:rsidP="004A2EDB">
            <w:pPr>
              <w:pStyle w:val="Bodytekst"/>
              <w:spacing w:line="480" w:lineRule="auto"/>
            </w:pPr>
          </w:p>
        </w:tc>
      </w:tr>
      <w:tr w:rsidR="004A2EDB" w14:paraId="4FFF8E7B" w14:textId="77777777" w:rsidTr="004A2EDB">
        <w:tc>
          <w:tcPr>
            <w:tcW w:w="2275" w:type="dxa"/>
          </w:tcPr>
          <w:p w14:paraId="14F06FBA" w14:textId="0CAE297C" w:rsidR="004A2EDB" w:rsidRDefault="004A2EDB" w:rsidP="004A2EDB">
            <w:pPr>
              <w:pStyle w:val="Bodytekst"/>
              <w:spacing w:line="480" w:lineRule="auto"/>
            </w:pPr>
            <w:r>
              <w:t>20</w:t>
            </w:r>
          </w:p>
        </w:tc>
        <w:tc>
          <w:tcPr>
            <w:tcW w:w="1675" w:type="dxa"/>
          </w:tcPr>
          <w:p w14:paraId="66FAE1D9" w14:textId="77777777" w:rsidR="004A2EDB" w:rsidRDefault="004A2EDB" w:rsidP="004A2EDB">
            <w:pPr>
              <w:pStyle w:val="Bodytekst"/>
              <w:spacing w:line="480" w:lineRule="auto"/>
            </w:pPr>
          </w:p>
        </w:tc>
        <w:tc>
          <w:tcPr>
            <w:tcW w:w="3345" w:type="dxa"/>
          </w:tcPr>
          <w:p w14:paraId="41B73346" w14:textId="77777777" w:rsidR="004A2EDB" w:rsidRDefault="004A2EDB" w:rsidP="004A2EDB">
            <w:pPr>
              <w:pStyle w:val="Bodytekst"/>
              <w:spacing w:line="480" w:lineRule="auto"/>
            </w:pPr>
          </w:p>
        </w:tc>
        <w:tc>
          <w:tcPr>
            <w:tcW w:w="1857" w:type="dxa"/>
          </w:tcPr>
          <w:p w14:paraId="2C36DE6C" w14:textId="77777777" w:rsidR="004A2EDB" w:rsidRDefault="004A2EDB" w:rsidP="004A2EDB">
            <w:pPr>
              <w:pStyle w:val="Bodytekst"/>
              <w:spacing w:line="480" w:lineRule="auto"/>
            </w:pPr>
          </w:p>
        </w:tc>
      </w:tr>
      <w:tr w:rsidR="004A2EDB" w14:paraId="0B0B79EF" w14:textId="77777777" w:rsidTr="004A2EDB">
        <w:tc>
          <w:tcPr>
            <w:tcW w:w="2275" w:type="dxa"/>
          </w:tcPr>
          <w:p w14:paraId="7DC94D4A" w14:textId="3CBDC1FF" w:rsidR="004A2EDB" w:rsidRDefault="004A2EDB" w:rsidP="004A2EDB">
            <w:pPr>
              <w:pStyle w:val="Bodytekst"/>
              <w:spacing w:line="480" w:lineRule="auto"/>
            </w:pPr>
            <w:r>
              <w:t>21</w:t>
            </w:r>
          </w:p>
        </w:tc>
        <w:tc>
          <w:tcPr>
            <w:tcW w:w="1675" w:type="dxa"/>
          </w:tcPr>
          <w:p w14:paraId="2EA70DEA" w14:textId="77777777" w:rsidR="004A2EDB" w:rsidRDefault="004A2EDB" w:rsidP="004A2EDB">
            <w:pPr>
              <w:pStyle w:val="Bodytekst"/>
              <w:spacing w:line="480" w:lineRule="auto"/>
            </w:pPr>
          </w:p>
        </w:tc>
        <w:tc>
          <w:tcPr>
            <w:tcW w:w="3345" w:type="dxa"/>
          </w:tcPr>
          <w:p w14:paraId="59CD9190" w14:textId="77777777" w:rsidR="004A2EDB" w:rsidRDefault="004A2EDB" w:rsidP="004A2EDB">
            <w:pPr>
              <w:pStyle w:val="Bodytekst"/>
              <w:spacing w:line="480" w:lineRule="auto"/>
            </w:pPr>
          </w:p>
        </w:tc>
        <w:tc>
          <w:tcPr>
            <w:tcW w:w="1857" w:type="dxa"/>
          </w:tcPr>
          <w:p w14:paraId="3E562D0F" w14:textId="77777777" w:rsidR="004A2EDB" w:rsidRDefault="004A2EDB" w:rsidP="004A2EDB">
            <w:pPr>
              <w:pStyle w:val="Bodytekst"/>
              <w:spacing w:line="480" w:lineRule="auto"/>
            </w:pPr>
          </w:p>
        </w:tc>
      </w:tr>
      <w:tr w:rsidR="004A2EDB" w14:paraId="4976428A" w14:textId="77777777" w:rsidTr="004A2EDB">
        <w:tc>
          <w:tcPr>
            <w:tcW w:w="2275" w:type="dxa"/>
          </w:tcPr>
          <w:p w14:paraId="4FEDC40B" w14:textId="563DED3F" w:rsidR="004A2EDB" w:rsidRDefault="004A2EDB" w:rsidP="004A2EDB">
            <w:pPr>
              <w:pStyle w:val="Bodytekst"/>
              <w:spacing w:line="480" w:lineRule="auto"/>
            </w:pPr>
            <w:r>
              <w:t>22</w:t>
            </w:r>
          </w:p>
        </w:tc>
        <w:tc>
          <w:tcPr>
            <w:tcW w:w="1675" w:type="dxa"/>
          </w:tcPr>
          <w:p w14:paraId="6F86C118" w14:textId="77777777" w:rsidR="004A2EDB" w:rsidRDefault="004A2EDB" w:rsidP="004A2EDB">
            <w:pPr>
              <w:pStyle w:val="Bodytekst"/>
              <w:spacing w:line="480" w:lineRule="auto"/>
            </w:pPr>
          </w:p>
        </w:tc>
        <w:tc>
          <w:tcPr>
            <w:tcW w:w="3345" w:type="dxa"/>
          </w:tcPr>
          <w:p w14:paraId="1FAAB387" w14:textId="77777777" w:rsidR="004A2EDB" w:rsidRDefault="004A2EDB" w:rsidP="004A2EDB">
            <w:pPr>
              <w:pStyle w:val="Bodytekst"/>
              <w:spacing w:line="480" w:lineRule="auto"/>
            </w:pPr>
          </w:p>
        </w:tc>
        <w:tc>
          <w:tcPr>
            <w:tcW w:w="1857" w:type="dxa"/>
          </w:tcPr>
          <w:p w14:paraId="72B5F49E" w14:textId="77777777" w:rsidR="004A2EDB" w:rsidRDefault="004A2EDB" w:rsidP="004A2EDB">
            <w:pPr>
              <w:pStyle w:val="Bodytekst"/>
              <w:spacing w:line="480" w:lineRule="auto"/>
            </w:pPr>
          </w:p>
        </w:tc>
      </w:tr>
      <w:tr w:rsidR="004A2EDB" w14:paraId="58E82D1C" w14:textId="77777777" w:rsidTr="004A2EDB">
        <w:tc>
          <w:tcPr>
            <w:tcW w:w="2275" w:type="dxa"/>
          </w:tcPr>
          <w:p w14:paraId="0975BF1F" w14:textId="01A7D5D3" w:rsidR="004A2EDB" w:rsidRDefault="004A2EDB" w:rsidP="004A2EDB">
            <w:pPr>
              <w:pStyle w:val="Bodytekst"/>
              <w:spacing w:line="480" w:lineRule="auto"/>
            </w:pPr>
            <w:r>
              <w:t>23</w:t>
            </w:r>
          </w:p>
        </w:tc>
        <w:tc>
          <w:tcPr>
            <w:tcW w:w="1675" w:type="dxa"/>
          </w:tcPr>
          <w:p w14:paraId="0531C721" w14:textId="77777777" w:rsidR="004A2EDB" w:rsidRDefault="004A2EDB" w:rsidP="004A2EDB">
            <w:pPr>
              <w:pStyle w:val="Bodytekst"/>
              <w:spacing w:line="480" w:lineRule="auto"/>
            </w:pPr>
          </w:p>
        </w:tc>
        <w:tc>
          <w:tcPr>
            <w:tcW w:w="3345" w:type="dxa"/>
          </w:tcPr>
          <w:p w14:paraId="61B0FFAC" w14:textId="77777777" w:rsidR="004A2EDB" w:rsidRDefault="004A2EDB" w:rsidP="004A2EDB">
            <w:pPr>
              <w:pStyle w:val="Bodytekst"/>
              <w:spacing w:line="480" w:lineRule="auto"/>
            </w:pPr>
          </w:p>
        </w:tc>
        <w:tc>
          <w:tcPr>
            <w:tcW w:w="1857" w:type="dxa"/>
          </w:tcPr>
          <w:p w14:paraId="5E4D5CA6" w14:textId="77777777" w:rsidR="004A2EDB" w:rsidRDefault="004A2EDB" w:rsidP="004A2EDB">
            <w:pPr>
              <w:pStyle w:val="Bodytekst"/>
              <w:spacing w:line="480" w:lineRule="auto"/>
            </w:pPr>
          </w:p>
        </w:tc>
      </w:tr>
      <w:tr w:rsidR="004A2EDB" w14:paraId="715214D3" w14:textId="77777777" w:rsidTr="004A2EDB">
        <w:tc>
          <w:tcPr>
            <w:tcW w:w="2275" w:type="dxa"/>
          </w:tcPr>
          <w:p w14:paraId="4796BF8F" w14:textId="2FE898F2" w:rsidR="004A2EDB" w:rsidRDefault="004A2EDB" w:rsidP="004A2EDB">
            <w:pPr>
              <w:pStyle w:val="Bodytekst"/>
              <w:spacing w:line="480" w:lineRule="auto"/>
            </w:pPr>
            <w:r>
              <w:t>24</w:t>
            </w:r>
          </w:p>
        </w:tc>
        <w:tc>
          <w:tcPr>
            <w:tcW w:w="1675" w:type="dxa"/>
          </w:tcPr>
          <w:p w14:paraId="7D3FA038" w14:textId="77777777" w:rsidR="004A2EDB" w:rsidRDefault="004A2EDB" w:rsidP="004A2EDB">
            <w:pPr>
              <w:pStyle w:val="Bodytekst"/>
              <w:spacing w:line="480" w:lineRule="auto"/>
            </w:pPr>
          </w:p>
        </w:tc>
        <w:tc>
          <w:tcPr>
            <w:tcW w:w="3345" w:type="dxa"/>
          </w:tcPr>
          <w:p w14:paraId="0CF28B4B" w14:textId="77777777" w:rsidR="004A2EDB" w:rsidRDefault="004A2EDB" w:rsidP="004A2EDB">
            <w:pPr>
              <w:pStyle w:val="Bodytekst"/>
              <w:spacing w:line="480" w:lineRule="auto"/>
            </w:pPr>
          </w:p>
        </w:tc>
        <w:tc>
          <w:tcPr>
            <w:tcW w:w="1857" w:type="dxa"/>
          </w:tcPr>
          <w:p w14:paraId="4FD674F7" w14:textId="77777777" w:rsidR="004A2EDB" w:rsidRDefault="004A2EDB" w:rsidP="004A2EDB">
            <w:pPr>
              <w:pStyle w:val="Bodytekst"/>
              <w:spacing w:line="480" w:lineRule="auto"/>
            </w:pPr>
          </w:p>
        </w:tc>
      </w:tr>
      <w:tr w:rsidR="004A2EDB" w14:paraId="3AAA7C39" w14:textId="77777777" w:rsidTr="004A2EDB">
        <w:tc>
          <w:tcPr>
            <w:tcW w:w="2275" w:type="dxa"/>
          </w:tcPr>
          <w:p w14:paraId="42E68638" w14:textId="01AFAB2D" w:rsidR="004A2EDB" w:rsidRDefault="004A2EDB" w:rsidP="004A2EDB">
            <w:pPr>
              <w:pStyle w:val="Bodytekst"/>
              <w:spacing w:line="480" w:lineRule="auto"/>
            </w:pPr>
            <w:r>
              <w:t>25</w:t>
            </w:r>
          </w:p>
        </w:tc>
        <w:tc>
          <w:tcPr>
            <w:tcW w:w="1675" w:type="dxa"/>
          </w:tcPr>
          <w:p w14:paraId="20B7DEC6" w14:textId="77777777" w:rsidR="004A2EDB" w:rsidRDefault="004A2EDB" w:rsidP="004A2EDB">
            <w:pPr>
              <w:pStyle w:val="Bodytekst"/>
              <w:spacing w:line="480" w:lineRule="auto"/>
            </w:pPr>
          </w:p>
        </w:tc>
        <w:tc>
          <w:tcPr>
            <w:tcW w:w="3345" w:type="dxa"/>
          </w:tcPr>
          <w:p w14:paraId="48EA0FE5" w14:textId="77777777" w:rsidR="004A2EDB" w:rsidRDefault="004A2EDB" w:rsidP="004A2EDB">
            <w:pPr>
              <w:pStyle w:val="Bodytekst"/>
              <w:spacing w:line="480" w:lineRule="auto"/>
            </w:pPr>
          </w:p>
        </w:tc>
        <w:tc>
          <w:tcPr>
            <w:tcW w:w="1857" w:type="dxa"/>
          </w:tcPr>
          <w:p w14:paraId="5670A659" w14:textId="77777777" w:rsidR="004A2EDB" w:rsidRDefault="004A2EDB" w:rsidP="004A2EDB">
            <w:pPr>
              <w:pStyle w:val="Bodytekst"/>
              <w:spacing w:line="480" w:lineRule="auto"/>
            </w:pPr>
          </w:p>
        </w:tc>
      </w:tr>
      <w:tr w:rsidR="004A2EDB" w14:paraId="311FB5B1" w14:textId="77777777" w:rsidTr="004A2EDB">
        <w:tc>
          <w:tcPr>
            <w:tcW w:w="2275" w:type="dxa"/>
          </w:tcPr>
          <w:p w14:paraId="7560482B" w14:textId="3E28BA99" w:rsidR="004A2EDB" w:rsidRDefault="004A2EDB" w:rsidP="004A2EDB">
            <w:pPr>
              <w:pStyle w:val="Bodytekst"/>
              <w:spacing w:line="480" w:lineRule="auto"/>
            </w:pPr>
            <w:r>
              <w:lastRenderedPageBreak/>
              <w:t>26</w:t>
            </w:r>
          </w:p>
        </w:tc>
        <w:tc>
          <w:tcPr>
            <w:tcW w:w="1675" w:type="dxa"/>
          </w:tcPr>
          <w:p w14:paraId="09BD9688" w14:textId="77777777" w:rsidR="004A2EDB" w:rsidRDefault="004A2EDB" w:rsidP="004A2EDB">
            <w:pPr>
              <w:pStyle w:val="Bodytekst"/>
              <w:spacing w:line="480" w:lineRule="auto"/>
            </w:pPr>
          </w:p>
        </w:tc>
        <w:tc>
          <w:tcPr>
            <w:tcW w:w="3345" w:type="dxa"/>
          </w:tcPr>
          <w:p w14:paraId="49448B17" w14:textId="77777777" w:rsidR="004A2EDB" w:rsidRDefault="004A2EDB" w:rsidP="004A2EDB">
            <w:pPr>
              <w:pStyle w:val="Bodytekst"/>
              <w:spacing w:line="480" w:lineRule="auto"/>
            </w:pPr>
          </w:p>
        </w:tc>
        <w:tc>
          <w:tcPr>
            <w:tcW w:w="1857" w:type="dxa"/>
          </w:tcPr>
          <w:p w14:paraId="6598C739" w14:textId="77777777" w:rsidR="004A2EDB" w:rsidRDefault="004A2EDB" w:rsidP="004A2EDB">
            <w:pPr>
              <w:pStyle w:val="Bodytekst"/>
              <w:spacing w:line="480" w:lineRule="auto"/>
            </w:pPr>
          </w:p>
        </w:tc>
      </w:tr>
      <w:tr w:rsidR="004A2EDB" w14:paraId="573DAB05" w14:textId="77777777" w:rsidTr="004A2EDB">
        <w:tc>
          <w:tcPr>
            <w:tcW w:w="2275" w:type="dxa"/>
          </w:tcPr>
          <w:p w14:paraId="2A85B7F2" w14:textId="6E1FFCD1" w:rsidR="004A2EDB" w:rsidRDefault="004A2EDB" w:rsidP="004A2EDB">
            <w:pPr>
              <w:pStyle w:val="Bodytekst"/>
              <w:spacing w:line="480" w:lineRule="auto"/>
            </w:pPr>
            <w:r>
              <w:t>27</w:t>
            </w:r>
          </w:p>
        </w:tc>
        <w:tc>
          <w:tcPr>
            <w:tcW w:w="1675" w:type="dxa"/>
          </w:tcPr>
          <w:p w14:paraId="66EE7995" w14:textId="77777777" w:rsidR="004A2EDB" w:rsidRDefault="004A2EDB" w:rsidP="004A2EDB">
            <w:pPr>
              <w:pStyle w:val="Bodytekst"/>
              <w:spacing w:line="480" w:lineRule="auto"/>
            </w:pPr>
          </w:p>
        </w:tc>
        <w:tc>
          <w:tcPr>
            <w:tcW w:w="3345" w:type="dxa"/>
          </w:tcPr>
          <w:p w14:paraId="65BB2B95" w14:textId="77777777" w:rsidR="004A2EDB" w:rsidRDefault="004A2EDB" w:rsidP="004A2EDB">
            <w:pPr>
              <w:pStyle w:val="Bodytekst"/>
              <w:spacing w:line="480" w:lineRule="auto"/>
            </w:pPr>
          </w:p>
        </w:tc>
        <w:tc>
          <w:tcPr>
            <w:tcW w:w="1857" w:type="dxa"/>
          </w:tcPr>
          <w:p w14:paraId="5883E6E4" w14:textId="77777777" w:rsidR="004A2EDB" w:rsidRDefault="004A2EDB" w:rsidP="004A2EDB">
            <w:pPr>
              <w:pStyle w:val="Bodytekst"/>
              <w:spacing w:line="480" w:lineRule="auto"/>
            </w:pPr>
          </w:p>
        </w:tc>
      </w:tr>
      <w:tr w:rsidR="004A2EDB" w14:paraId="331470DC" w14:textId="77777777" w:rsidTr="004A2EDB">
        <w:tc>
          <w:tcPr>
            <w:tcW w:w="2275" w:type="dxa"/>
          </w:tcPr>
          <w:p w14:paraId="3AAC15B0" w14:textId="219B2220" w:rsidR="004A2EDB" w:rsidRDefault="004A2EDB" w:rsidP="004A2EDB">
            <w:pPr>
              <w:pStyle w:val="Bodytekst"/>
              <w:spacing w:line="480" w:lineRule="auto"/>
            </w:pPr>
            <w:r>
              <w:t>28</w:t>
            </w:r>
          </w:p>
        </w:tc>
        <w:tc>
          <w:tcPr>
            <w:tcW w:w="1675" w:type="dxa"/>
          </w:tcPr>
          <w:p w14:paraId="76C8DD8C" w14:textId="77777777" w:rsidR="004A2EDB" w:rsidRDefault="004A2EDB" w:rsidP="004A2EDB">
            <w:pPr>
              <w:pStyle w:val="Bodytekst"/>
              <w:spacing w:line="480" w:lineRule="auto"/>
            </w:pPr>
          </w:p>
        </w:tc>
        <w:tc>
          <w:tcPr>
            <w:tcW w:w="3345" w:type="dxa"/>
          </w:tcPr>
          <w:p w14:paraId="12E8312F" w14:textId="77777777" w:rsidR="004A2EDB" w:rsidRDefault="004A2EDB" w:rsidP="004A2EDB">
            <w:pPr>
              <w:pStyle w:val="Bodytekst"/>
              <w:spacing w:line="480" w:lineRule="auto"/>
            </w:pPr>
          </w:p>
        </w:tc>
        <w:tc>
          <w:tcPr>
            <w:tcW w:w="1857" w:type="dxa"/>
          </w:tcPr>
          <w:p w14:paraId="70B38C26" w14:textId="77777777" w:rsidR="004A2EDB" w:rsidRDefault="004A2EDB" w:rsidP="004A2EDB">
            <w:pPr>
              <w:pStyle w:val="Bodytekst"/>
              <w:spacing w:line="480" w:lineRule="auto"/>
            </w:pPr>
          </w:p>
        </w:tc>
      </w:tr>
      <w:tr w:rsidR="004A2EDB" w14:paraId="18174285" w14:textId="77777777" w:rsidTr="004A2EDB">
        <w:tc>
          <w:tcPr>
            <w:tcW w:w="2275" w:type="dxa"/>
          </w:tcPr>
          <w:p w14:paraId="50E6E8FD" w14:textId="52362BBA" w:rsidR="004A2EDB" w:rsidRDefault="004A2EDB" w:rsidP="004A2EDB">
            <w:pPr>
              <w:pStyle w:val="Bodytekst"/>
              <w:spacing w:line="480" w:lineRule="auto"/>
            </w:pPr>
            <w:r>
              <w:t>29</w:t>
            </w:r>
          </w:p>
        </w:tc>
        <w:tc>
          <w:tcPr>
            <w:tcW w:w="1675" w:type="dxa"/>
          </w:tcPr>
          <w:p w14:paraId="4585103F" w14:textId="77777777" w:rsidR="004A2EDB" w:rsidRDefault="004A2EDB" w:rsidP="004A2EDB">
            <w:pPr>
              <w:pStyle w:val="Bodytekst"/>
              <w:spacing w:line="480" w:lineRule="auto"/>
            </w:pPr>
          </w:p>
        </w:tc>
        <w:tc>
          <w:tcPr>
            <w:tcW w:w="3345" w:type="dxa"/>
          </w:tcPr>
          <w:p w14:paraId="1CCD0EAA" w14:textId="77777777" w:rsidR="004A2EDB" w:rsidRDefault="004A2EDB" w:rsidP="004A2EDB">
            <w:pPr>
              <w:pStyle w:val="Bodytekst"/>
              <w:spacing w:line="480" w:lineRule="auto"/>
            </w:pPr>
          </w:p>
        </w:tc>
        <w:tc>
          <w:tcPr>
            <w:tcW w:w="1857" w:type="dxa"/>
          </w:tcPr>
          <w:p w14:paraId="01B85811" w14:textId="77777777" w:rsidR="004A2EDB" w:rsidRDefault="004A2EDB" w:rsidP="004A2EDB">
            <w:pPr>
              <w:pStyle w:val="Bodytekst"/>
              <w:spacing w:line="480" w:lineRule="auto"/>
            </w:pPr>
          </w:p>
        </w:tc>
      </w:tr>
      <w:tr w:rsidR="004A2EDB" w14:paraId="5E37D98B" w14:textId="77777777" w:rsidTr="004A2EDB">
        <w:tc>
          <w:tcPr>
            <w:tcW w:w="2275" w:type="dxa"/>
          </w:tcPr>
          <w:p w14:paraId="68AB324B" w14:textId="2778B9B8" w:rsidR="004A2EDB" w:rsidRDefault="004A2EDB" w:rsidP="004A2EDB">
            <w:pPr>
              <w:pStyle w:val="Bodytekst"/>
              <w:spacing w:line="480" w:lineRule="auto"/>
            </w:pPr>
            <w:r>
              <w:t>30</w:t>
            </w:r>
          </w:p>
        </w:tc>
        <w:tc>
          <w:tcPr>
            <w:tcW w:w="1675" w:type="dxa"/>
          </w:tcPr>
          <w:p w14:paraId="0AB5443C" w14:textId="77777777" w:rsidR="004A2EDB" w:rsidRDefault="004A2EDB" w:rsidP="004A2EDB">
            <w:pPr>
              <w:pStyle w:val="Bodytekst"/>
              <w:spacing w:line="480" w:lineRule="auto"/>
            </w:pPr>
          </w:p>
        </w:tc>
        <w:tc>
          <w:tcPr>
            <w:tcW w:w="3345" w:type="dxa"/>
          </w:tcPr>
          <w:p w14:paraId="6707753B" w14:textId="77777777" w:rsidR="004A2EDB" w:rsidRDefault="004A2EDB" w:rsidP="004A2EDB">
            <w:pPr>
              <w:pStyle w:val="Bodytekst"/>
              <w:spacing w:line="480" w:lineRule="auto"/>
            </w:pPr>
          </w:p>
        </w:tc>
        <w:tc>
          <w:tcPr>
            <w:tcW w:w="1857" w:type="dxa"/>
          </w:tcPr>
          <w:p w14:paraId="2429448F" w14:textId="77777777" w:rsidR="004A2EDB" w:rsidRDefault="004A2EDB" w:rsidP="004A2EDB">
            <w:pPr>
              <w:pStyle w:val="Bodytekst"/>
              <w:spacing w:line="480" w:lineRule="auto"/>
            </w:pPr>
          </w:p>
        </w:tc>
      </w:tr>
      <w:tr w:rsidR="004A2EDB" w14:paraId="0CC510EC" w14:textId="77777777" w:rsidTr="004A2EDB">
        <w:tc>
          <w:tcPr>
            <w:tcW w:w="2275" w:type="dxa"/>
          </w:tcPr>
          <w:p w14:paraId="62D6F6C4" w14:textId="1A8AE9CD" w:rsidR="004A2EDB" w:rsidRDefault="004A2EDB" w:rsidP="004A2EDB">
            <w:pPr>
              <w:pStyle w:val="Bodytekst"/>
              <w:spacing w:line="480" w:lineRule="auto"/>
            </w:pPr>
            <w:r>
              <w:t>31</w:t>
            </w:r>
          </w:p>
        </w:tc>
        <w:tc>
          <w:tcPr>
            <w:tcW w:w="1675" w:type="dxa"/>
          </w:tcPr>
          <w:p w14:paraId="6BC5B862" w14:textId="77777777" w:rsidR="004A2EDB" w:rsidRDefault="004A2EDB" w:rsidP="004A2EDB">
            <w:pPr>
              <w:pStyle w:val="Bodytekst"/>
              <w:spacing w:line="480" w:lineRule="auto"/>
            </w:pPr>
          </w:p>
        </w:tc>
        <w:tc>
          <w:tcPr>
            <w:tcW w:w="3345" w:type="dxa"/>
          </w:tcPr>
          <w:p w14:paraId="1B3F791F" w14:textId="77777777" w:rsidR="004A2EDB" w:rsidRDefault="004A2EDB" w:rsidP="004A2EDB">
            <w:pPr>
              <w:pStyle w:val="Bodytekst"/>
              <w:spacing w:line="480" w:lineRule="auto"/>
            </w:pPr>
          </w:p>
        </w:tc>
        <w:tc>
          <w:tcPr>
            <w:tcW w:w="1857" w:type="dxa"/>
          </w:tcPr>
          <w:p w14:paraId="6D1654EE" w14:textId="77777777" w:rsidR="004A2EDB" w:rsidRDefault="004A2EDB" w:rsidP="004A2EDB">
            <w:pPr>
              <w:pStyle w:val="Bodytekst"/>
              <w:spacing w:line="480" w:lineRule="auto"/>
            </w:pPr>
          </w:p>
        </w:tc>
      </w:tr>
      <w:tr w:rsidR="004A2EDB" w14:paraId="6762B925" w14:textId="77777777" w:rsidTr="004A2EDB">
        <w:tc>
          <w:tcPr>
            <w:tcW w:w="2275" w:type="dxa"/>
          </w:tcPr>
          <w:p w14:paraId="02F1C10E" w14:textId="287905BE" w:rsidR="004A2EDB" w:rsidRDefault="004A2EDB" w:rsidP="004A2EDB">
            <w:pPr>
              <w:pStyle w:val="Bodytekst"/>
              <w:spacing w:line="480" w:lineRule="auto"/>
            </w:pPr>
            <w:r>
              <w:t>32</w:t>
            </w:r>
          </w:p>
        </w:tc>
        <w:tc>
          <w:tcPr>
            <w:tcW w:w="1675" w:type="dxa"/>
          </w:tcPr>
          <w:p w14:paraId="0F87DFC0" w14:textId="77777777" w:rsidR="004A2EDB" w:rsidRDefault="004A2EDB" w:rsidP="004A2EDB">
            <w:pPr>
              <w:pStyle w:val="Bodytekst"/>
              <w:spacing w:line="480" w:lineRule="auto"/>
            </w:pPr>
          </w:p>
        </w:tc>
        <w:tc>
          <w:tcPr>
            <w:tcW w:w="3345" w:type="dxa"/>
          </w:tcPr>
          <w:p w14:paraId="6A9F7BED" w14:textId="77777777" w:rsidR="004A2EDB" w:rsidRDefault="004A2EDB" w:rsidP="004A2EDB">
            <w:pPr>
              <w:pStyle w:val="Bodytekst"/>
              <w:spacing w:line="480" w:lineRule="auto"/>
            </w:pPr>
          </w:p>
        </w:tc>
        <w:tc>
          <w:tcPr>
            <w:tcW w:w="1857" w:type="dxa"/>
          </w:tcPr>
          <w:p w14:paraId="03622644" w14:textId="77777777" w:rsidR="004A2EDB" w:rsidRDefault="004A2EDB" w:rsidP="004A2EDB">
            <w:pPr>
              <w:pStyle w:val="Bodytekst"/>
              <w:spacing w:line="480" w:lineRule="auto"/>
            </w:pPr>
          </w:p>
        </w:tc>
      </w:tr>
      <w:tr w:rsidR="004A2EDB" w14:paraId="526DED59" w14:textId="77777777" w:rsidTr="004A2EDB">
        <w:tc>
          <w:tcPr>
            <w:tcW w:w="2275" w:type="dxa"/>
          </w:tcPr>
          <w:p w14:paraId="24FEFFE4" w14:textId="751B7213" w:rsidR="004A2EDB" w:rsidRDefault="004A2EDB" w:rsidP="004A2EDB">
            <w:pPr>
              <w:pStyle w:val="Bodytekst"/>
              <w:spacing w:line="480" w:lineRule="auto"/>
            </w:pPr>
            <w:r>
              <w:t>34</w:t>
            </w:r>
          </w:p>
        </w:tc>
        <w:tc>
          <w:tcPr>
            <w:tcW w:w="1675" w:type="dxa"/>
          </w:tcPr>
          <w:p w14:paraId="65AB9D1A" w14:textId="77777777" w:rsidR="004A2EDB" w:rsidRDefault="004A2EDB" w:rsidP="004A2EDB">
            <w:pPr>
              <w:pStyle w:val="Bodytekst"/>
              <w:spacing w:line="480" w:lineRule="auto"/>
            </w:pPr>
          </w:p>
        </w:tc>
        <w:tc>
          <w:tcPr>
            <w:tcW w:w="3345" w:type="dxa"/>
          </w:tcPr>
          <w:p w14:paraId="03B6CF08" w14:textId="77777777" w:rsidR="004A2EDB" w:rsidRDefault="004A2EDB" w:rsidP="004A2EDB">
            <w:pPr>
              <w:pStyle w:val="Bodytekst"/>
              <w:spacing w:line="480" w:lineRule="auto"/>
            </w:pPr>
          </w:p>
        </w:tc>
        <w:tc>
          <w:tcPr>
            <w:tcW w:w="1857" w:type="dxa"/>
          </w:tcPr>
          <w:p w14:paraId="17311E8E" w14:textId="77777777" w:rsidR="004A2EDB" w:rsidRDefault="004A2EDB" w:rsidP="004A2EDB">
            <w:pPr>
              <w:pStyle w:val="Bodytekst"/>
              <w:spacing w:line="480" w:lineRule="auto"/>
            </w:pPr>
          </w:p>
        </w:tc>
      </w:tr>
      <w:tr w:rsidR="004A2EDB" w14:paraId="2BE5B775" w14:textId="77777777" w:rsidTr="004A2EDB">
        <w:tc>
          <w:tcPr>
            <w:tcW w:w="2275" w:type="dxa"/>
          </w:tcPr>
          <w:p w14:paraId="48BFED79" w14:textId="0F0CA58F" w:rsidR="004A2EDB" w:rsidRDefault="004A2EDB" w:rsidP="004A2EDB">
            <w:pPr>
              <w:pStyle w:val="Bodytekst"/>
              <w:spacing w:line="480" w:lineRule="auto"/>
            </w:pPr>
            <w:r>
              <w:t>35</w:t>
            </w:r>
          </w:p>
        </w:tc>
        <w:tc>
          <w:tcPr>
            <w:tcW w:w="1675" w:type="dxa"/>
          </w:tcPr>
          <w:p w14:paraId="06061C25" w14:textId="77777777" w:rsidR="004A2EDB" w:rsidRDefault="004A2EDB" w:rsidP="004A2EDB">
            <w:pPr>
              <w:pStyle w:val="Bodytekst"/>
              <w:spacing w:line="480" w:lineRule="auto"/>
            </w:pPr>
          </w:p>
        </w:tc>
        <w:tc>
          <w:tcPr>
            <w:tcW w:w="3345" w:type="dxa"/>
          </w:tcPr>
          <w:p w14:paraId="33725B1C" w14:textId="77777777" w:rsidR="004A2EDB" w:rsidRDefault="004A2EDB" w:rsidP="004A2EDB">
            <w:pPr>
              <w:pStyle w:val="Bodytekst"/>
              <w:spacing w:line="480" w:lineRule="auto"/>
            </w:pPr>
          </w:p>
        </w:tc>
        <w:tc>
          <w:tcPr>
            <w:tcW w:w="1857" w:type="dxa"/>
          </w:tcPr>
          <w:p w14:paraId="451E0655" w14:textId="77777777" w:rsidR="004A2EDB" w:rsidRDefault="004A2EDB" w:rsidP="004A2EDB">
            <w:pPr>
              <w:pStyle w:val="Bodytekst"/>
              <w:spacing w:line="480" w:lineRule="auto"/>
            </w:pPr>
          </w:p>
        </w:tc>
      </w:tr>
      <w:tr w:rsidR="004A2EDB" w14:paraId="350C425F" w14:textId="77777777" w:rsidTr="004A2EDB">
        <w:tc>
          <w:tcPr>
            <w:tcW w:w="2275" w:type="dxa"/>
          </w:tcPr>
          <w:p w14:paraId="1BE5F0E9" w14:textId="477B648A" w:rsidR="004A2EDB" w:rsidRDefault="004A2EDB" w:rsidP="004A2EDB">
            <w:pPr>
              <w:pStyle w:val="Bodytekst"/>
              <w:spacing w:line="480" w:lineRule="auto"/>
            </w:pPr>
            <w:r>
              <w:t>36</w:t>
            </w:r>
          </w:p>
        </w:tc>
        <w:tc>
          <w:tcPr>
            <w:tcW w:w="1675" w:type="dxa"/>
          </w:tcPr>
          <w:p w14:paraId="5F57E2E0" w14:textId="77777777" w:rsidR="004A2EDB" w:rsidRDefault="004A2EDB" w:rsidP="004A2EDB">
            <w:pPr>
              <w:pStyle w:val="Bodytekst"/>
              <w:spacing w:line="480" w:lineRule="auto"/>
            </w:pPr>
          </w:p>
        </w:tc>
        <w:tc>
          <w:tcPr>
            <w:tcW w:w="3345" w:type="dxa"/>
          </w:tcPr>
          <w:p w14:paraId="49A7891C" w14:textId="77777777" w:rsidR="004A2EDB" w:rsidRDefault="004A2EDB" w:rsidP="004A2EDB">
            <w:pPr>
              <w:pStyle w:val="Bodytekst"/>
              <w:spacing w:line="480" w:lineRule="auto"/>
            </w:pPr>
          </w:p>
        </w:tc>
        <w:tc>
          <w:tcPr>
            <w:tcW w:w="1857" w:type="dxa"/>
          </w:tcPr>
          <w:p w14:paraId="3B43D9EE" w14:textId="77777777" w:rsidR="004A2EDB" w:rsidRDefault="004A2EDB" w:rsidP="004A2EDB">
            <w:pPr>
              <w:pStyle w:val="Bodytekst"/>
              <w:spacing w:line="480" w:lineRule="auto"/>
            </w:pPr>
          </w:p>
        </w:tc>
      </w:tr>
      <w:tr w:rsidR="004A2EDB" w14:paraId="51BDC00B" w14:textId="77777777" w:rsidTr="004A2EDB">
        <w:tc>
          <w:tcPr>
            <w:tcW w:w="2275" w:type="dxa"/>
          </w:tcPr>
          <w:p w14:paraId="407EF3A9" w14:textId="4519F163" w:rsidR="004A2EDB" w:rsidRDefault="004A2EDB" w:rsidP="004A2EDB">
            <w:pPr>
              <w:pStyle w:val="Bodytekst"/>
              <w:spacing w:line="480" w:lineRule="auto"/>
            </w:pPr>
            <w:r>
              <w:t>37</w:t>
            </w:r>
          </w:p>
        </w:tc>
        <w:tc>
          <w:tcPr>
            <w:tcW w:w="1675" w:type="dxa"/>
          </w:tcPr>
          <w:p w14:paraId="61567548" w14:textId="77777777" w:rsidR="004A2EDB" w:rsidRDefault="004A2EDB" w:rsidP="004A2EDB">
            <w:pPr>
              <w:pStyle w:val="Bodytekst"/>
              <w:spacing w:line="480" w:lineRule="auto"/>
            </w:pPr>
          </w:p>
        </w:tc>
        <w:tc>
          <w:tcPr>
            <w:tcW w:w="3345" w:type="dxa"/>
          </w:tcPr>
          <w:p w14:paraId="4CDE48A9" w14:textId="77777777" w:rsidR="004A2EDB" w:rsidRDefault="004A2EDB" w:rsidP="004A2EDB">
            <w:pPr>
              <w:pStyle w:val="Bodytekst"/>
              <w:spacing w:line="480" w:lineRule="auto"/>
            </w:pPr>
          </w:p>
        </w:tc>
        <w:tc>
          <w:tcPr>
            <w:tcW w:w="1857" w:type="dxa"/>
          </w:tcPr>
          <w:p w14:paraId="06965EC1" w14:textId="77777777" w:rsidR="004A2EDB" w:rsidRDefault="004A2EDB" w:rsidP="004A2EDB">
            <w:pPr>
              <w:pStyle w:val="Bodytekst"/>
              <w:spacing w:line="480" w:lineRule="auto"/>
            </w:pPr>
          </w:p>
        </w:tc>
      </w:tr>
      <w:tr w:rsidR="004A2EDB" w14:paraId="33AE6CA9" w14:textId="77777777" w:rsidTr="004A2EDB">
        <w:tc>
          <w:tcPr>
            <w:tcW w:w="2275" w:type="dxa"/>
          </w:tcPr>
          <w:p w14:paraId="0B7FD89D" w14:textId="48AA6F0F" w:rsidR="004A2EDB" w:rsidRDefault="004A2EDB" w:rsidP="004A2EDB">
            <w:pPr>
              <w:pStyle w:val="Bodytekst"/>
              <w:spacing w:line="480" w:lineRule="auto"/>
            </w:pPr>
            <w:r>
              <w:t>38</w:t>
            </w:r>
          </w:p>
        </w:tc>
        <w:tc>
          <w:tcPr>
            <w:tcW w:w="1675" w:type="dxa"/>
          </w:tcPr>
          <w:p w14:paraId="42A5C8D7" w14:textId="77777777" w:rsidR="004A2EDB" w:rsidRDefault="004A2EDB" w:rsidP="004A2EDB">
            <w:pPr>
              <w:pStyle w:val="Bodytekst"/>
              <w:spacing w:line="480" w:lineRule="auto"/>
            </w:pPr>
          </w:p>
        </w:tc>
        <w:tc>
          <w:tcPr>
            <w:tcW w:w="3345" w:type="dxa"/>
          </w:tcPr>
          <w:p w14:paraId="6D16B6B8" w14:textId="77777777" w:rsidR="004A2EDB" w:rsidRDefault="004A2EDB" w:rsidP="004A2EDB">
            <w:pPr>
              <w:pStyle w:val="Bodytekst"/>
              <w:spacing w:line="480" w:lineRule="auto"/>
            </w:pPr>
          </w:p>
        </w:tc>
        <w:tc>
          <w:tcPr>
            <w:tcW w:w="1857" w:type="dxa"/>
          </w:tcPr>
          <w:p w14:paraId="1B6CB026" w14:textId="77777777" w:rsidR="004A2EDB" w:rsidRDefault="004A2EDB" w:rsidP="004A2EDB">
            <w:pPr>
              <w:pStyle w:val="Bodytekst"/>
              <w:spacing w:line="480" w:lineRule="auto"/>
            </w:pPr>
          </w:p>
        </w:tc>
      </w:tr>
      <w:tr w:rsidR="004A2EDB" w14:paraId="48D9ED29" w14:textId="77777777" w:rsidTr="004A2EDB">
        <w:tc>
          <w:tcPr>
            <w:tcW w:w="2275" w:type="dxa"/>
          </w:tcPr>
          <w:p w14:paraId="37F35379" w14:textId="5EFFF0B6" w:rsidR="004A2EDB" w:rsidRDefault="004A2EDB" w:rsidP="004A2EDB">
            <w:pPr>
              <w:pStyle w:val="Bodytekst"/>
              <w:spacing w:line="480" w:lineRule="auto"/>
            </w:pPr>
            <w:r>
              <w:t>39</w:t>
            </w:r>
          </w:p>
        </w:tc>
        <w:tc>
          <w:tcPr>
            <w:tcW w:w="1675" w:type="dxa"/>
          </w:tcPr>
          <w:p w14:paraId="0CD60C79" w14:textId="77777777" w:rsidR="004A2EDB" w:rsidRDefault="004A2EDB" w:rsidP="004A2EDB">
            <w:pPr>
              <w:pStyle w:val="Bodytekst"/>
              <w:spacing w:line="480" w:lineRule="auto"/>
            </w:pPr>
          </w:p>
        </w:tc>
        <w:tc>
          <w:tcPr>
            <w:tcW w:w="3345" w:type="dxa"/>
          </w:tcPr>
          <w:p w14:paraId="0AA92453" w14:textId="77777777" w:rsidR="004A2EDB" w:rsidRDefault="004A2EDB" w:rsidP="004A2EDB">
            <w:pPr>
              <w:pStyle w:val="Bodytekst"/>
              <w:spacing w:line="480" w:lineRule="auto"/>
            </w:pPr>
          </w:p>
        </w:tc>
        <w:tc>
          <w:tcPr>
            <w:tcW w:w="1857" w:type="dxa"/>
          </w:tcPr>
          <w:p w14:paraId="15E337A2" w14:textId="77777777" w:rsidR="004A2EDB" w:rsidRDefault="004A2EDB" w:rsidP="004A2EDB">
            <w:pPr>
              <w:pStyle w:val="Bodytekst"/>
              <w:spacing w:line="480" w:lineRule="auto"/>
            </w:pPr>
          </w:p>
        </w:tc>
      </w:tr>
      <w:tr w:rsidR="004A2EDB" w14:paraId="233AEEE0" w14:textId="77777777" w:rsidTr="004A2EDB">
        <w:tc>
          <w:tcPr>
            <w:tcW w:w="2275" w:type="dxa"/>
          </w:tcPr>
          <w:p w14:paraId="1EDB46F8" w14:textId="0900B5FD" w:rsidR="004A2EDB" w:rsidRDefault="004A2EDB" w:rsidP="004A2EDB">
            <w:pPr>
              <w:pStyle w:val="Bodytekst"/>
              <w:spacing w:line="480" w:lineRule="auto"/>
            </w:pPr>
            <w:r>
              <w:t>40</w:t>
            </w:r>
          </w:p>
        </w:tc>
        <w:tc>
          <w:tcPr>
            <w:tcW w:w="1675" w:type="dxa"/>
          </w:tcPr>
          <w:p w14:paraId="5D3E6C9D" w14:textId="77777777" w:rsidR="004A2EDB" w:rsidRDefault="004A2EDB" w:rsidP="004A2EDB">
            <w:pPr>
              <w:pStyle w:val="Bodytekst"/>
              <w:spacing w:line="480" w:lineRule="auto"/>
            </w:pPr>
          </w:p>
        </w:tc>
        <w:tc>
          <w:tcPr>
            <w:tcW w:w="3345" w:type="dxa"/>
          </w:tcPr>
          <w:p w14:paraId="3ED998AE" w14:textId="77777777" w:rsidR="004A2EDB" w:rsidRDefault="004A2EDB" w:rsidP="004A2EDB">
            <w:pPr>
              <w:pStyle w:val="Bodytekst"/>
              <w:spacing w:line="480" w:lineRule="auto"/>
            </w:pPr>
          </w:p>
        </w:tc>
        <w:tc>
          <w:tcPr>
            <w:tcW w:w="1857" w:type="dxa"/>
          </w:tcPr>
          <w:p w14:paraId="3CC3164A" w14:textId="77777777" w:rsidR="004A2EDB" w:rsidRDefault="004A2EDB" w:rsidP="004A2EDB">
            <w:pPr>
              <w:pStyle w:val="Bodytekst"/>
              <w:spacing w:line="480" w:lineRule="auto"/>
            </w:pPr>
          </w:p>
        </w:tc>
      </w:tr>
      <w:tr w:rsidR="004A2EDB" w14:paraId="7869C6E8" w14:textId="77777777" w:rsidTr="004A2EDB">
        <w:tc>
          <w:tcPr>
            <w:tcW w:w="2275" w:type="dxa"/>
          </w:tcPr>
          <w:p w14:paraId="661B0809" w14:textId="237CFC4F" w:rsidR="004A2EDB" w:rsidRDefault="004A2EDB" w:rsidP="004A2EDB">
            <w:pPr>
              <w:pStyle w:val="Bodytekst"/>
              <w:spacing w:line="480" w:lineRule="auto"/>
            </w:pPr>
            <w:r>
              <w:t>41</w:t>
            </w:r>
          </w:p>
        </w:tc>
        <w:tc>
          <w:tcPr>
            <w:tcW w:w="1675" w:type="dxa"/>
          </w:tcPr>
          <w:p w14:paraId="36103FF9" w14:textId="77777777" w:rsidR="004A2EDB" w:rsidRDefault="004A2EDB" w:rsidP="004A2EDB">
            <w:pPr>
              <w:pStyle w:val="Bodytekst"/>
              <w:spacing w:line="480" w:lineRule="auto"/>
            </w:pPr>
          </w:p>
        </w:tc>
        <w:tc>
          <w:tcPr>
            <w:tcW w:w="3345" w:type="dxa"/>
          </w:tcPr>
          <w:p w14:paraId="28731338" w14:textId="77777777" w:rsidR="004A2EDB" w:rsidRDefault="004A2EDB" w:rsidP="004A2EDB">
            <w:pPr>
              <w:pStyle w:val="Bodytekst"/>
              <w:spacing w:line="480" w:lineRule="auto"/>
            </w:pPr>
          </w:p>
        </w:tc>
        <w:tc>
          <w:tcPr>
            <w:tcW w:w="1857" w:type="dxa"/>
          </w:tcPr>
          <w:p w14:paraId="61B50410" w14:textId="77777777" w:rsidR="004A2EDB" w:rsidRDefault="004A2EDB" w:rsidP="004A2EDB">
            <w:pPr>
              <w:pStyle w:val="Bodytekst"/>
              <w:spacing w:line="480" w:lineRule="auto"/>
            </w:pPr>
          </w:p>
        </w:tc>
      </w:tr>
      <w:tr w:rsidR="004A2EDB" w14:paraId="4644D5B5" w14:textId="77777777" w:rsidTr="004A2EDB">
        <w:tc>
          <w:tcPr>
            <w:tcW w:w="2275" w:type="dxa"/>
          </w:tcPr>
          <w:p w14:paraId="2BA32596" w14:textId="421166B4" w:rsidR="004A2EDB" w:rsidRDefault="004A2EDB" w:rsidP="004A2EDB">
            <w:pPr>
              <w:pStyle w:val="Bodytekst"/>
              <w:spacing w:line="480" w:lineRule="auto"/>
            </w:pPr>
            <w:r>
              <w:t>42</w:t>
            </w:r>
          </w:p>
        </w:tc>
        <w:tc>
          <w:tcPr>
            <w:tcW w:w="1675" w:type="dxa"/>
          </w:tcPr>
          <w:p w14:paraId="2CE5B659" w14:textId="77777777" w:rsidR="004A2EDB" w:rsidRDefault="004A2EDB" w:rsidP="004A2EDB">
            <w:pPr>
              <w:pStyle w:val="Bodytekst"/>
              <w:spacing w:line="480" w:lineRule="auto"/>
            </w:pPr>
          </w:p>
        </w:tc>
        <w:tc>
          <w:tcPr>
            <w:tcW w:w="3345" w:type="dxa"/>
          </w:tcPr>
          <w:p w14:paraId="0391396C" w14:textId="77777777" w:rsidR="004A2EDB" w:rsidRDefault="004A2EDB" w:rsidP="004A2EDB">
            <w:pPr>
              <w:pStyle w:val="Bodytekst"/>
              <w:spacing w:line="480" w:lineRule="auto"/>
            </w:pPr>
          </w:p>
        </w:tc>
        <w:tc>
          <w:tcPr>
            <w:tcW w:w="1857" w:type="dxa"/>
          </w:tcPr>
          <w:p w14:paraId="7554837A" w14:textId="77777777" w:rsidR="004A2EDB" w:rsidRDefault="004A2EDB" w:rsidP="004A2EDB">
            <w:pPr>
              <w:pStyle w:val="Bodytekst"/>
              <w:spacing w:line="480" w:lineRule="auto"/>
            </w:pPr>
          </w:p>
        </w:tc>
      </w:tr>
      <w:tr w:rsidR="004A2EDB" w14:paraId="1E4246B3" w14:textId="77777777" w:rsidTr="004A2EDB">
        <w:tc>
          <w:tcPr>
            <w:tcW w:w="2275" w:type="dxa"/>
          </w:tcPr>
          <w:p w14:paraId="66050F50" w14:textId="35BF101F" w:rsidR="004A2EDB" w:rsidRDefault="004A2EDB" w:rsidP="004A2EDB">
            <w:pPr>
              <w:pStyle w:val="Bodytekst"/>
              <w:spacing w:line="480" w:lineRule="auto"/>
            </w:pPr>
            <w:r>
              <w:t>43</w:t>
            </w:r>
          </w:p>
        </w:tc>
        <w:tc>
          <w:tcPr>
            <w:tcW w:w="1675" w:type="dxa"/>
          </w:tcPr>
          <w:p w14:paraId="6B296818" w14:textId="77777777" w:rsidR="004A2EDB" w:rsidRDefault="004A2EDB" w:rsidP="004A2EDB">
            <w:pPr>
              <w:pStyle w:val="Bodytekst"/>
              <w:spacing w:line="480" w:lineRule="auto"/>
            </w:pPr>
          </w:p>
        </w:tc>
        <w:tc>
          <w:tcPr>
            <w:tcW w:w="3345" w:type="dxa"/>
          </w:tcPr>
          <w:p w14:paraId="2E8B6079" w14:textId="77777777" w:rsidR="004A2EDB" w:rsidRDefault="004A2EDB" w:rsidP="004A2EDB">
            <w:pPr>
              <w:pStyle w:val="Bodytekst"/>
              <w:spacing w:line="480" w:lineRule="auto"/>
            </w:pPr>
          </w:p>
        </w:tc>
        <w:tc>
          <w:tcPr>
            <w:tcW w:w="1857" w:type="dxa"/>
          </w:tcPr>
          <w:p w14:paraId="3400D042" w14:textId="77777777" w:rsidR="004A2EDB" w:rsidRDefault="004A2EDB" w:rsidP="004A2EDB">
            <w:pPr>
              <w:pStyle w:val="Bodytekst"/>
              <w:spacing w:line="480" w:lineRule="auto"/>
            </w:pPr>
          </w:p>
        </w:tc>
      </w:tr>
      <w:tr w:rsidR="004A2EDB" w14:paraId="4547B99C" w14:textId="77777777" w:rsidTr="004A2EDB">
        <w:tc>
          <w:tcPr>
            <w:tcW w:w="2275" w:type="dxa"/>
          </w:tcPr>
          <w:p w14:paraId="058B7B51" w14:textId="3986FC39" w:rsidR="004A2EDB" w:rsidRDefault="004A2EDB" w:rsidP="004A2EDB">
            <w:pPr>
              <w:pStyle w:val="Bodytekst"/>
              <w:spacing w:line="480" w:lineRule="auto"/>
            </w:pPr>
            <w:r>
              <w:t>44</w:t>
            </w:r>
          </w:p>
        </w:tc>
        <w:tc>
          <w:tcPr>
            <w:tcW w:w="1675" w:type="dxa"/>
          </w:tcPr>
          <w:p w14:paraId="53068321" w14:textId="77777777" w:rsidR="004A2EDB" w:rsidRDefault="004A2EDB" w:rsidP="004A2EDB">
            <w:pPr>
              <w:pStyle w:val="Bodytekst"/>
              <w:spacing w:line="480" w:lineRule="auto"/>
            </w:pPr>
          </w:p>
        </w:tc>
        <w:tc>
          <w:tcPr>
            <w:tcW w:w="3345" w:type="dxa"/>
          </w:tcPr>
          <w:p w14:paraId="3BE16560" w14:textId="77777777" w:rsidR="004A2EDB" w:rsidRDefault="004A2EDB" w:rsidP="004A2EDB">
            <w:pPr>
              <w:pStyle w:val="Bodytekst"/>
              <w:spacing w:line="480" w:lineRule="auto"/>
            </w:pPr>
          </w:p>
        </w:tc>
        <w:tc>
          <w:tcPr>
            <w:tcW w:w="1857" w:type="dxa"/>
          </w:tcPr>
          <w:p w14:paraId="50FAEC4A" w14:textId="77777777" w:rsidR="004A2EDB" w:rsidRDefault="004A2EDB" w:rsidP="004A2EDB">
            <w:pPr>
              <w:pStyle w:val="Bodytekst"/>
              <w:spacing w:line="480" w:lineRule="auto"/>
            </w:pPr>
          </w:p>
        </w:tc>
      </w:tr>
      <w:tr w:rsidR="004A2EDB" w14:paraId="4B20A4EF" w14:textId="77777777" w:rsidTr="004A2EDB">
        <w:tc>
          <w:tcPr>
            <w:tcW w:w="2275" w:type="dxa"/>
          </w:tcPr>
          <w:p w14:paraId="15481613" w14:textId="75F4FA76" w:rsidR="004A2EDB" w:rsidRDefault="004A2EDB" w:rsidP="004A2EDB">
            <w:pPr>
              <w:pStyle w:val="Bodytekst"/>
              <w:spacing w:line="480" w:lineRule="auto"/>
            </w:pPr>
            <w:r>
              <w:t>45</w:t>
            </w:r>
          </w:p>
        </w:tc>
        <w:tc>
          <w:tcPr>
            <w:tcW w:w="1675" w:type="dxa"/>
          </w:tcPr>
          <w:p w14:paraId="0983A116" w14:textId="77777777" w:rsidR="004A2EDB" w:rsidRDefault="004A2EDB" w:rsidP="004A2EDB">
            <w:pPr>
              <w:pStyle w:val="Bodytekst"/>
              <w:spacing w:line="480" w:lineRule="auto"/>
            </w:pPr>
          </w:p>
        </w:tc>
        <w:tc>
          <w:tcPr>
            <w:tcW w:w="3345" w:type="dxa"/>
          </w:tcPr>
          <w:p w14:paraId="19C775BA" w14:textId="77777777" w:rsidR="004A2EDB" w:rsidRDefault="004A2EDB" w:rsidP="004A2EDB">
            <w:pPr>
              <w:pStyle w:val="Bodytekst"/>
              <w:spacing w:line="480" w:lineRule="auto"/>
            </w:pPr>
          </w:p>
        </w:tc>
        <w:tc>
          <w:tcPr>
            <w:tcW w:w="1857" w:type="dxa"/>
          </w:tcPr>
          <w:p w14:paraId="13FC24E8" w14:textId="77777777" w:rsidR="004A2EDB" w:rsidRDefault="004A2EDB" w:rsidP="004A2EDB">
            <w:pPr>
              <w:pStyle w:val="Bodytekst"/>
              <w:spacing w:line="480" w:lineRule="auto"/>
            </w:pPr>
          </w:p>
        </w:tc>
      </w:tr>
      <w:tr w:rsidR="004A2EDB" w14:paraId="45502224" w14:textId="77777777" w:rsidTr="004A2EDB">
        <w:tc>
          <w:tcPr>
            <w:tcW w:w="2275" w:type="dxa"/>
          </w:tcPr>
          <w:p w14:paraId="1733A02C" w14:textId="7EE651A6" w:rsidR="004A2EDB" w:rsidRDefault="004A2EDB" w:rsidP="004A2EDB">
            <w:pPr>
              <w:pStyle w:val="Bodytekst"/>
              <w:spacing w:line="480" w:lineRule="auto"/>
            </w:pPr>
            <w:r>
              <w:t>46</w:t>
            </w:r>
          </w:p>
        </w:tc>
        <w:tc>
          <w:tcPr>
            <w:tcW w:w="1675" w:type="dxa"/>
          </w:tcPr>
          <w:p w14:paraId="32948217" w14:textId="77777777" w:rsidR="004A2EDB" w:rsidRDefault="004A2EDB" w:rsidP="004A2EDB">
            <w:pPr>
              <w:pStyle w:val="Bodytekst"/>
              <w:spacing w:line="480" w:lineRule="auto"/>
            </w:pPr>
          </w:p>
        </w:tc>
        <w:tc>
          <w:tcPr>
            <w:tcW w:w="3345" w:type="dxa"/>
          </w:tcPr>
          <w:p w14:paraId="064F787D" w14:textId="77777777" w:rsidR="004A2EDB" w:rsidRDefault="004A2EDB" w:rsidP="004A2EDB">
            <w:pPr>
              <w:pStyle w:val="Bodytekst"/>
              <w:spacing w:line="480" w:lineRule="auto"/>
            </w:pPr>
          </w:p>
        </w:tc>
        <w:tc>
          <w:tcPr>
            <w:tcW w:w="1857" w:type="dxa"/>
          </w:tcPr>
          <w:p w14:paraId="31CDF581" w14:textId="77777777" w:rsidR="004A2EDB" w:rsidRDefault="004A2EDB" w:rsidP="004A2EDB">
            <w:pPr>
              <w:pStyle w:val="Bodytekst"/>
              <w:spacing w:line="480" w:lineRule="auto"/>
            </w:pPr>
          </w:p>
        </w:tc>
      </w:tr>
      <w:tr w:rsidR="004A2EDB" w14:paraId="33393DB9" w14:textId="77777777" w:rsidTr="004A2EDB">
        <w:tc>
          <w:tcPr>
            <w:tcW w:w="2275" w:type="dxa"/>
          </w:tcPr>
          <w:p w14:paraId="5BAB0094" w14:textId="34C20F02" w:rsidR="004A2EDB" w:rsidRDefault="004A2EDB" w:rsidP="004A2EDB">
            <w:pPr>
              <w:pStyle w:val="Bodytekst"/>
              <w:spacing w:line="480" w:lineRule="auto"/>
            </w:pPr>
            <w:r>
              <w:t>47</w:t>
            </w:r>
          </w:p>
        </w:tc>
        <w:tc>
          <w:tcPr>
            <w:tcW w:w="1675" w:type="dxa"/>
          </w:tcPr>
          <w:p w14:paraId="4A4214F1" w14:textId="77777777" w:rsidR="004A2EDB" w:rsidRDefault="004A2EDB" w:rsidP="004A2EDB">
            <w:pPr>
              <w:pStyle w:val="Bodytekst"/>
              <w:spacing w:line="480" w:lineRule="auto"/>
            </w:pPr>
          </w:p>
        </w:tc>
        <w:tc>
          <w:tcPr>
            <w:tcW w:w="3345" w:type="dxa"/>
          </w:tcPr>
          <w:p w14:paraId="642A3FF5" w14:textId="77777777" w:rsidR="004A2EDB" w:rsidRDefault="004A2EDB" w:rsidP="004A2EDB">
            <w:pPr>
              <w:pStyle w:val="Bodytekst"/>
              <w:spacing w:line="480" w:lineRule="auto"/>
            </w:pPr>
          </w:p>
        </w:tc>
        <w:tc>
          <w:tcPr>
            <w:tcW w:w="1857" w:type="dxa"/>
          </w:tcPr>
          <w:p w14:paraId="43E4951C" w14:textId="77777777" w:rsidR="004A2EDB" w:rsidRDefault="004A2EDB" w:rsidP="004A2EDB">
            <w:pPr>
              <w:pStyle w:val="Bodytekst"/>
              <w:spacing w:line="480" w:lineRule="auto"/>
            </w:pPr>
          </w:p>
        </w:tc>
      </w:tr>
      <w:tr w:rsidR="004A2EDB" w14:paraId="05017811" w14:textId="77777777" w:rsidTr="004A2EDB">
        <w:tc>
          <w:tcPr>
            <w:tcW w:w="2275" w:type="dxa"/>
          </w:tcPr>
          <w:p w14:paraId="3279FCCA" w14:textId="44D8C307" w:rsidR="004A2EDB" w:rsidRDefault="004A2EDB" w:rsidP="004A2EDB">
            <w:pPr>
              <w:pStyle w:val="Bodytekst"/>
              <w:spacing w:line="480" w:lineRule="auto"/>
            </w:pPr>
            <w:r>
              <w:t>48</w:t>
            </w:r>
          </w:p>
        </w:tc>
        <w:tc>
          <w:tcPr>
            <w:tcW w:w="1675" w:type="dxa"/>
          </w:tcPr>
          <w:p w14:paraId="0CE3A9E0" w14:textId="77777777" w:rsidR="004A2EDB" w:rsidRDefault="004A2EDB" w:rsidP="004A2EDB">
            <w:pPr>
              <w:pStyle w:val="Bodytekst"/>
              <w:spacing w:line="480" w:lineRule="auto"/>
            </w:pPr>
          </w:p>
        </w:tc>
        <w:tc>
          <w:tcPr>
            <w:tcW w:w="3345" w:type="dxa"/>
          </w:tcPr>
          <w:p w14:paraId="14F8BDB6" w14:textId="77777777" w:rsidR="004A2EDB" w:rsidRDefault="004A2EDB" w:rsidP="004A2EDB">
            <w:pPr>
              <w:pStyle w:val="Bodytekst"/>
              <w:spacing w:line="480" w:lineRule="auto"/>
            </w:pPr>
          </w:p>
        </w:tc>
        <w:tc>
          <w:tcPr>
            <w:tcW w:w="1857" w:type="dxa"/>
          </w:tcPr>
          <w:p w14:paraId="25929F99" w14:textId="77777777" w:rsidR="004A2EDB" w:rsidRDefault="004A2EDB" w:rsidP="004A2EDB">
            <w:pPr>
              <w:pStyle w:val="Bodytekst"/>
              <w:spacing w:line="480" w:lineRule="auto"/>
            </w:pPr>
          </w:p>
        </w:tc>
      </w:tr>
      <w:tr w:rsidR="004A2EDB" w14:paraId="08585AF0" w14:textId="77777777" w:rsidTr="004A2EDB">
        <w:tc>
          <w:tcPr>
            <w:tcW w:w="2275" w:type="dxa"/>
          </w:tcPr>
          <w:p w14:paraId="58FA62E9" w14:textId="14AA70CD" w:rsidR="004A2EDB" w:rsidRDefault="004A2EDB" w:rsidP="004A2EDB">
            <w:pPr>
              <w:pStyle w:val="Bodytekst"/>
              <w:spacing w:line="480" w:lineRule="auto"/>
            </w:pPr>
            <w:r>
              <w:t>49</w:t>
            </w:r>
          </w:p>
        </w:tc>
        <w:tc>
          <w:tcPr>
            <w:tcW w:w="1675" w:type="dxa"/>
          </w:tcPr>
          <w:p w14:paraId="18B166F4" w14:textId="77777777" w:rsidR="004A2EDB" w:rsidRDefault="004A2EDB" w:rsidP="004A2EDB">
            <w:pPr>
              <w:pStyle w:val="Bodytekst"/>
              <w:spacing w:line="480" w:lineRule="auto"/>
            </w:pPr>
          </w:p>
        </w:tc>
        <w:tc>
          <w:tcPr>
            <w:tcW w:w="3345" w:type="dxa"/>
          </w:tcPr>
          <w:p w14:paraId="68C75E1A" w14:textId="77777777" w:rsidR="004A2EDB" w:rsidRDefault="004A2EDB" w:rsidP="004A2EDB">
            <w:pPr>
              <w:pStyle w:val="Bodytekst"/>
              <w:spacing w:line="480" w:lineRule="auto"/>
            </w:pPr>
          </w:p>
        </w:tc>
        <w:tc>
          <w:tcPr>
            <w:tcW w:w="1857" w:type="dxa"/>
          </w:tcPr>
          <w:p w14:paraId="437205E1" w14:textId="77777777" w:rsidR="004A2EDB" w:rsidRDefault="004A2EDB" w:rsidP="004A2EDB">
            <w:pPr>
              <w:pStyle w:val="Bodytekst"/>
              <w:spacing w:line="480" w:lineRule="auto"/>
            </w:pPr>
          </w:p>
        </w:tc>
      </w:tr>
      <w:tr w:rsidR="004A2EDB" w14:paraId="1837B5D2" w14:textId="77777777" w:rsidTr="004A2EDB">
        <w:tc>
          <w:tcPr>
            <w:tcW w:w="2275" w:type="dxa"/>
          </w:tcPr>
          <w:p w14:paraId="3B6D3FA4" w14:textId="095B3676" w:rsidR="004A2EDB" w:rsidRDefault="004A2EDB" w:rsidP="004A2EDB">
            <w:pPr>
              <w:pStyle w:val="Bodytekst"/>
              <w:spacing w:line="480" w:lineRule="auto"/>
            </w:pPr>
            <w:r>
              <w:t>50</w:t>
            </w:r>
          </w:p>
        </w:tc>
        <w:tc>
          <w:tcPr>
            <w:tcW w:w="1675" w:type="dxa"/>
          </w:tcPr>
          <w:p w14:paraId="692F38D0" w14:textId="77777777" w:rsidR="004A2EDB" w:rsidRDefault="004A2EDB" w:rsidP="004A2EDB">
            <w:pPr>
              <w:pStyle w:val="Bodytekst"/>
              <w:spacing w:line="480" w:lineRule="auto"/>
            </w:pPr>
          </w:p>
        </w:tc>
        <w:tc>
          <w:tcPr>
            <w:tcW w:w="3345" w:type="dxa"/>
          </w:tcPr>
          <w:p w14:paraId="53A37348" w14:textId="77777777" w:rsidR="004A2EDB" w:rsidRDefault="004A2EDB" w:rsidP="004A2EDB">
            <w:pPr>
              <w:pStyle w:val="Bodytekst"/>
              <w:spacing w:line="480" w:lineRule="auto"/>
            </w:pPr>
          </w:p>
        </w:tc>
        <w:tc>
          <w:tcPr>
            <w:tcW w:w="1857" w:type="dxa"/>
          </w:tcPr>
          <w:p w14:paraId="408A6454" w14:textId="77777777" w:rsidR="004A2EDB" w:rsidRDefault="004A2EDB" w:rsidP="004A2EDB">
            <w:pPr>
              <w:pStyle w:val="Bodytekst"/>
              <w:spacing w:line="480" w:lineRule="auto"/>
            </w:pPr>
          </w:p>
        </w:tc>
      </w:tr>
      <w:tr w:rsidR="004A2EDB" w14:paraId="6F28203F" w14:textId="77777777" w:rsidTr="004A2EDB">
        <w:tc>
          <w:tcPr>
            <w:tcW w:w="2275" w:type="dxa"/>
          </w:tcPr>
          <w:p w14:paraId="708ADD79" w14:textId="7452BD4C" w:rsidR="004A2EDB" w:rsidRDefault="004A2EDB" w:rsidP="004A2EDB">
            <w:pPr>
              <w:pStyle w:val="Bodytekst"/>
              <w:spacing w:line="480" w:lineRule="auto"/>
            </w:pPr>
            <w:r>
              <w:t>51</w:t>
            </w:r>
          </w:p>
        </w:tc>
        <w:tc>
          <w:tcPr>
            <w:tcW w:w="1675" w:type="dxa"/>
          </w:tcPr>
          <w:p w14:paraId="1A5F670A" w14:textId="77777777" w:rsidR="004A2EDB" w:rsidRDefault="004A2EDB" w:rsidP="004A2EDB">
            <w:pPr>
              <w:pStyle w:val="Bodytekst"/>
              <w:spacing w:line="480" w:lineRule="auto"/>
            </w:pPr>
          </w:p>
        </w:tc>
        <w:tc>
          <w:tcPr>
            <w:tcW w:w="3345" w:type="dxa"/>
          </w:tcPr>
          <w:p w14:paraId="5900BCAE" w14:textId="77777777" w:rsidR="004A2EDB" w:rsidRDefault="004A2EDB" w:rsidP="004A2EDB">
            <w:pPr>
              <w:pStyle w:val="Bodytekst"/>
              <w:spacing w:line="480" w:lineRule="auto"/>
            </w:pPr>
          </w:p>
        </w:tc>
        <w:tc>
          <w:tcPr>
            <w:tcW w:w="1857" w:type="dxa"/>
          </w:tcPr>
          <w:p w14:paraId="0C533515" w14:textId="77777777" w:rsidR="004A2EDB" w:rsidRDefault="004A2EDB" w:rsidP="004A2EDB">
            <w:pPr>
              <w:pStyle w:val="Bodytekst"/>
              <w:spacing w:line="480" w:lineRule="auto"/>
            </w:pPr>
          </w:p>
        </w:tc>
      </w:tr>
      <w:tr w:rsidR="004A2EDB" w14:paraId="63AB1517" w14:textId="77777777" w:rsidTr="004A2EDB">
        <w:tc>
          <w:tcPr>
            <w:tcW w:w="2275" w:type="dxa"/>
          </w:tcPr>
          <w:p w14:paraId="7109CC38" w14:textId="7E170671" w:rsidR="004A2EDB" w:rsidRDefault="004A2EDB" w:rsidP="004A2EDB">
            <w:pPr>
              <w:pStyle w:val="Bodytekst"/>
              <w:spacing w:line="480" w:lineRule="auto"/>
            </w:pPr>
            <w:r>
              <w:t>52</w:t>
            </w:r>
          </w:p>
        </w:tc>
        <w:tc>
          <w:tcPr>
            <w:tcW w:w="1675" w:type="dxa"/>
          </w:tcPr>
          <w:p w14:paraId="1FEC61D4" w14:textId="77777777" w:rsidR="004A2EDB" w:rsidRDefault="004A2EDB" w:rsidP="004A2EDB">
            <w:pPr>
              <w:pStyle w:val="Bodytekst"/>
              <w:spacing w:line="480" w:lineRule="auto"/>
            </w:pPr>
          </w:p>
        </w:tc>
        <w:tc>
          <w:tcPr>
            <w:tcW w:w="3345" w:type="dxa"/>
          </w:tcPr>
          <w:p w14:paraId="4A71C1A1" w14:textId="77777777" w:rsidR="004A2EDB" w:rsidRDefault="004A2EDB" w:rsidP="004A2EDB">
            <w:pPr>
              <w:pStyle w:val="Bodytekst"/>
              <w:spacing w:line="480" w:lineRule="auto"/>
            </w:pPr>
          </w:p>
        </w:tc>
        <w:tc>
          <w:tcPr>
            <w:tcW w:w="1857" w:type="dxa"/>
          </w:tcPr>
          <w:p w14:paraId="091E1F80" w14:textId="77777777" w:rsidR="004A2EDB" w:rsidRDefault="004A2EDB" w:rsidP="004A2EDB">
            <w:pPr>
              <w:pStyle w:val="Bodytekst"/>
              <w:spacing w:line="480" w:lineRule="auto"/>
            </w:pPr>
          </w:p>
        </w:tc>
      </w:tr>
      <w:tr w:rsidR="004A2EDB" w14:paraId="240D08FB" w14:textId="77777777" w:rsidTr="004A2EDB">
        <w:tc>
          <w:tcPr>
            <w:tcW w:w="2275" w:type="dxa"/>
          </w:tcPr>
          <w:p w14:paraId="7931605B" w14:textId="611A2B1D" w:rsidR="004A2EDB" w:rsidRDefault="004A2EDB" w:rsidP="004A2EDB">
            <w:pPr>
              <w:pStyle w:val="Bodytekst"/>
              <w:spacing w:line="480" w:lineRule="auto"/>
            </w:pPr>
            <w:r>
              <w:t>53</w:t>
            </w:r>
          </w:p>
        </w:tc>
        <w:tc>
          <w:tcPr>
            <w:tcW w:w="1675" w:type="dxa"/>
          </w:tcPr>
          <w:p w14:paraId="764A83C8" w14:textId="77777777" w:rsidR="004A2EDB" w:rsidRDefault="004A2EDB" w:rsidP="004A2EDB">
            <w:pPr>
              <w:pStyle w:val="Bodytekst"/>
              <w:spacing w:line="480" w:lineRule="auto"/>
            </w:pPr>
          </w:p>
        </w:tc>
        <w:tc>
          <w:tcPr>
            <w:tcW w:w="3345" w:type="dxa"/>
          </w:tcPr>
          <w:p w14:paraId="23AE9242" w14:textId="77777777" w:rsidR="004A2EDB" w:rsidRDefault="004A2EDB" w:rsidP="004A2EDB">
            <w:pPr>
              <w:pStyle w:val="Bodytekst"/>
              <w:spacing w:line="480" w:lineRule="auto"/>
            </w:pPr>
          </w:p>
        </w:tc>
        <w:tc>
          <w:tcPr>
            <w:tcW w:w="1857" w:type="dxa"/>
          </w:tcPr>
          <w:p w14:paraId="7B2DB887" w14:textId="77777777" w:rsidR="004A2EDB" w:rsidRDefault="004A2EDB" w:rsidP="004A2EDB">
            <w:pPr>
              <w:pStyle w:val="Bodytekst"/>
              <w:spacing w:line="480" w:lineRule="auto"/>
            </w:pPr>
          </w:p>
        </w:tc>
      </w:tr>
      <w:tr w:rsidR="004A2EDB" w14:paraId="55FC80E7" w14:textId="77777777" w:rsidTr="004A2EDB">
        <w:tc>
          <w:tcPr>
            <w:tcW w:w="2275" w:type="dxa"/>
          </w:tcPr>
          <w:p w14:paraId="39F2EAE3" w14:textId="23B7AE8A" w:rsidR="004A2EDB" w:rsidRDefault="004A2EDB" w:rsidP="004A2EDB">
            <w:pPr>
              <w:pStyle w:val="Bodytekst"/>
              <w:spacing w:line="480" w:lineRule="auto"/>
            </w:pPr>
            <w:r>
              <w:t>54</w:t>
            </w:r>
          </w:p>
        </w:tc>
        <w:tc>
          <w:tcPr>
            <w:tcW w:w="1675" w:type="dxa"/>
          </w:tcPr>
          <w:p w14:paraId="3729CA0D" w14:textId="77777777" w:rsidR="004A2EDB" w:rsidRDefault="004A2EDB" w:rsidP="004A2EDB">
            <w:pPr>
              <w:pStyle w:val="Bodytekst"/>
              <w:spacing w:line="480" w:lineRule="auto"/>
            </w:pPr>
          </w:p>
        </w:tc>
        <w:tc>
          <w:tcPr>
            <w:tcW w:w="3345" w:type="dxa"/>
          </w:tcPr>
          <w:p w14:paraId="5939286B" w14:textId="77777777" w:rsidR="004A2EDB" w:rsidRDefault="004A2EDB" w:rsidP="004A2EDB">
            <w:pPr>
              <w:pStyle w:val="Bodytekst"/>
              <w:spacing w:line="480" w:lineRule="auto"/>
            </w:pPr>
          </w:p>
        </w:tc>
        <w:tc>
          <w:tcPr>
            <w:tcW w:w="1857" w:type="dxa"/>
          </w:tcPr>
          <w:p w14:paraId="00D06698" w14:textId="77777777" w:rsidR="004A2EDB" w:rsidRDefault="004A2EDB" w:rsidP="004A2EDB">
            <w:pPr>
              <w:pStyle w:val="Bodytekst"/>
              <w:spacing w:line="480" w:lineRule="auto"/>
            </w:pPr>
          </w:p>
        </w:tc>
      </w:tr>
      <w:tr w:rsidR="004A2EDB" w14:paraId="3CD7311F" w14:textId="77777777" w:rsidTr="004A2EDB">
        <w:tc>
          <w:tcPr>
            <w:tcW w:w="2275" w:type="dxa"/>
          </w:tcPr>
          <w:p w14:paraId="1698DA7F" w14:textId="647A6048" w:rsidR="004A2EDB" w:rsidRDefault="004A2EDB" w:rsidP="004A2EDB">
            <w:pPr>
              <w:pStyle w:val="Bodytekst"/>
              <w:spacing w:line="480" w:lineRule="auto"/>
            </w:pPr>
            <w:r>
              <w:t>55</w:t>
            </w:r>
          </w:p>
        </w:tc>
        <w:tc>
          <w:tcPr>
            <w:tcW w:w="1675" w:type="dxa"/>
          </w:tcPr>
          <w:p w14:paraId="0102F2C9" w14:textId="77777777" w:rsidR="004A2EDB" w:rsidRDefault="004A2EDB" w:rsidP="004A2EDB">
            <w:pPr>
              <w:pStyle w:val="Bodytekst"/>
              <w:spacing w:line="480" w:lineRule="auto"/>
            </w:pPr>
          </w:p>
        </w:tc>
        <w:tc>
          <w:tcPr>
            <w:tcW w:w="3345" w:type="dxa"/>
          </w:tcPr>
          <w:p w14:paraId="6928C8C8" w14:textId="77777777" w:rsidR="004A2EDB" w:rsidRDefault="004A2EDB" w:rsidP="004A2EDB">
            <w:pPr>
              <w:pStyle w:val="Bodytekst"/>
              <w:spacing w:line="480" w:lineRule="auto"/>
            </w:pPr>
          </w:p>
        </w:tc>
        <w:tc>
          <w:tcPr>
            <w:tcW w:w="1857" w:type="dxa"/>
          </w:tcPr>
          <w:p w14:paraId="5CAB9099" w14:textId="77777777" w:rsidR="004A2EDB" w:rsidRDefault="004A2EDB" w:rsidP="004A2EDB">
            <w:pPr>
              <w:pStyle w:val="Bodytekst"/>
              <w:spacing w:line="480" w:lineRule="auto"/>
            </w:pPr>
          </w:p>
        </w:tc>
      </w:tr>
      <w:tr w:rsidR="004A2EDB" w14:paraId="34C29592" w14:textId="77777777" w:rsidTr="004A2EDB">
        <w:tc>
          <w:tcPr>
            <w:tcW w:w="2275" w:type="dxa"/>
          </w:tcPr>
          <w:p w14:paraId="7E1B98E5" w14:textId="52BCB620" w:rsidR="004A2EDB" w:rsidRDefault="004A2EDB" w:rsidP="004A2EDB">
            <w:pPr>
              <w:pStyle w:val="Bodytekst"/>
              <w:spacing w:line="480" w:lineRule="auto"/>
            </w:pPr>
            <w:r>
              <w:t>56</w:t>
            </w:r>
          </w:p>
        </w:tc>
        <w:tc>
          <w:tcPr>
            <w:tcW w:w="1675" w:type="dxa"/>
          </w:tcPr>
          <w:p w14:paraId="03C586DA" w14:textId="77777777" w:rsidR="004A2EDB" w:rsidRDefault="004A2EDB" w:rsidP="004A2EDB">
            <w:pPr>
              <w:pStyle w:val="Bodytekst"/>
              <w:spacing w:line="480" w:lineRule="auto"/>
            </w:pPr>
          </w:p>
        </w:tc>
        <w:tc>
          <w:tcPr>
            <w:tcW w:w="3345" w:type="dxa"/>
          </w:tcPr>
          <w:p w14:paraId="4BD2FDD6" w14:textId="77777777" w:rsidR="004A2EDB" w:rsidRDefault="004A2EDB" w:rsidP="004A2EDB">
            <w:pPr>
              <w:pStyle w:val="Bodytekst"/>
              <w:spacing w:line="480" w:lineRule="auto"/>
            </w:pPr>
          </w:p>
        </w:tc>
        <w:tc>
          <w:tcPr>
            <w:tcW w:w="1857" w:type="dxa"/>
          </w:tcPr>
          <w:p w14:paraId="7860CDC2" w14:textId="77777777" w:rsidR="004A2EDB" w:rsidRDefault="004A2EDB" w:rsidP="004A2EDB">
            <w:pPr>
              <w:pStyle w:val="Bodytekst"/>
              <w:spacing w:line="480" w:lineRule="auto"/>
            </w:pPr>
          </w:p>
        </w:tc>
      </w:tr>
      <w:tr w:rsidR="004A2EDB" w14:paraId="0AB82D31" w14:textId="77777777" w:rsidTr="004A2EDB">
        <w:tc>
          <w:tcPr>
            <w:tcW w:w="2275" w:type="dxa"/>
          </w:tcPr>
          <w:p w14:paraId="0DAA641D" w14:textId="23A245FB" w:rsidR="004A2EDB" w:rsidRDefault="004A2EDB" w:rsidP="004A2EDB">
            <w:pPr>
              <w:pStyle w:val="Bodytekst"/>
              <w:spacing w:line="480" w:lineRule="auto"/>
            </w:pPr>
            <w:r>
              <w:t>57</w:t>
            </w:r>
          </w:p>
        </w:tc>
        <w:tc>
          <w:tcPr>
            <w:tcW w:w="1675" w:type="dxa"/>
          </w:tcPr>
          <w:p w14:paraId="5CCF6388" w14:textId="77777777" w:rsidR="004A2EDB" w:rsidRDefault="004A2EDB" w:rsidP="004A2EDB">
            <w:pPr>
              <w:pStyle w:val="Bodytekst"/>
              <w:spacing w:line="480" w:lineRule="auto"/>
            </w:pPr>
          </w:p>
        </w:tc>
        <w:tc>
          <w:tcPr>
            <w:tcW w:w="3345" w:type="dxa"/>
          </w:tcPr>
          <w:p w14:paraId="1B2A3EB0" w14:textId="77777777" w:rsidR="004A2EDB" w:rsidRDefault="004A2EDB" w:rsidP="004A2EDB">
            <w:pPr>
              <w:pStyle w:val="Bodytekst"/>
              <w:spacing w:line="480" w:lineRule="auto"/>
            </w:pPr>
          </w:p>
        </w:tc>
        <w:tc>
          <w:tcPr>
            <w:tcW w:w="1857" w:type="dxa"/>
          </w:tcPr>
          <w:p w14:paraId="3EB39717" w14:textId="77777777" w:rsidR="004A2EDB" w:rsidRDefault="004A2EDB" w:rsidP="004A2EDB">
            <w:pPr>
              <w:pStyle w:val="Bodytekst"/>
              <w:spacing w:line="480" w:lineRule="auto"/>
            </w:pPr>
          </w:p>
        </w:tc>
      </w:tr>
      <w:tr w:rsidR="004A2EDB" w14:paraId="1AEB8F05" w14:textId="77777777" w:rsidTr="004A2EDB">
        <w:tc>
          <w:tcPr>
            <w:tcW w:w="2275" w:type="dxa"/>
          </w:tcPr>
          <w:p w14:paraId="7C91DECE" w14:textId="374FFA70" w:rsidR="004A2EDB" w:rsidRDefault="004A2EDB" w:rsidP="004A2EDB">
            <w:pPr>
              <w:pStyle w:val="Bodytekst"/>
              <w:spacing w:line="480" w:lineRule="auto"/>
            </w:pPr>
            <w:r>
              <w:t>58</w:t>
            </w:r>
          </w:p>
        </w:tc>
        <w:tc>
          <w:tcPr>
            <w:tcW w:w="1675" w:type="dxa"/>
          </w:tcPr>
          <w:p w14:paraId="031D887D" w14:textId="77777777" w:rsidR="004A2EDB" w:rsidRDefault="004A2EDB" w:rsidP="004A2EDB">
            <w:pPr>
              <w:pStyle w:val="Bodytekst"/>
              <w:spacing w:line="480" w:lineRule="auto"/>
            </w:pPr>
          </w:p>
        </w:tc>
        <w:tc>
          <w:tcPr>
            <w:tcW w:w="3345" w:type="dxa"/>
          </w:tcPr>
          <w:p w14:paraId="1F09DC6F" w14:textId="77777777" w:rsidR="004A2EDB" w:rsidRDefault="004A2EDB" w:rsidP="004A2EDB">
            <w:pPr>
              <w:pStyle w:val="Bodytekst"/>
              <w:spacing w:line="480" w:lineRule="auto"/>
            </w:pPr>
          </w:p>
        </w:tc>
        <w:tc>
          <w:tcPr>
            <w:tcW w:w="1857" w:type="dxa"/>
          </w:tcPr>
          <w:p w14:paraId="585A4A91" w14:textId="77777777" w:rsidR="004A2EDB" w:rsidRDefault="004A2EDB" w:rsidP="004A2EDB">
            <w:pPr>
              <w:pStyle w:val="Bodytekst"/>
              <w:spacing w:line="480" w:lineRule="auto"/>
            </w:pPr>
          </w:p>
        </w:tc>
      </w:tr>
      <w:tr w:rsidR="004A2EDB" w14:paraId="4DE3C2BD" w14:textId="77777777" w:rsidTr="004A2EDB">
        <w:tc>
          <w:tcPr>
            <w:tcW w:w="2275" w:type="dxa"/>
          </w:tcPr>
          <w:p w14:paraId="40B9139D" w14:textId="584BA7DD" w:rsidR="004A2EDB" w:rsidRDefault="004A2EDB" w:rsidP="004A2EDB">
            <w:pPr>
              <w:pStyle w:val="Bodytekst"/>
              <w:spacing w:line="480" w:lineRule="auto"/>
            </w:pPr>
            <w:r>
              <w:t>59</w:t>
            </w:r>
          </w:p>
        </w:tc>
        <w:tc>
          <w:tcPr>
            <w:tcW w:w="1675" w:type="dxa"/>
          </w:tcPr>
          <w:p w14:paraId="17324DA5" w14:textId="77777777" w:rsidR="004A2EDB" w:rsidRDefault="004A2EDB" w:rsidP="004A2EDB">
            <w:pPr>
              <w:pStyle w:val="Bodytekst"/>
              <w:spacing w:line="480" w:lineRule="auto"/>
            </w:pPr>
          </w:p>
        </w:tc>
        <w:tc>
          <w:tcPr>
            <w:tcW w:w="3345" w:type="dxa"/>
          </w:tcPr>
          <w:p w14:paraId="7FD98416" w14:textId="77777777" w:rsidR="004A2EDB" w:rsidRDefault="004A2EDB" w:rsidP="004A2EDB">
            <w:pPr>
              <w:pStyle w:val="Bodytekst"/>
              <w:spacing w:line="480" w:lineRule="auto"/>
            </w:pPr>
          </w:p>
        </w:tc>
        <w:tc>
          <w:tcPr>
            <w:tcW w:w="1857" w:type="dxa"/>
          </w:tcPr>
          <w:p w14:paraId="56AD3554" w14:textId="77777777" w:rsidR="004A2EDB" w:rsidRDefault="004A2EDB" w:rsidP="004A2EDB">
            <w:pPr>
              <w:pStyle w:val="Bodytekst"/>
              <w:spacing w:line="480" w:lineRule="auto"/>
            </w:pPr>
          </w:p>
        </w:tc>
      </w:tr>
      <w:tr w:rsidR="004A2EDB" w14:paraId="3B3D8E2B" w14:textId="77777777" w:rsidTr="004A2EDB">
        <w:tc>
          <w:tcPr>
            <w:tcW w:w="2275" w:type="dxa"/>
          </w:tcPr>
          <w:p w14:paraId="72EC9C8B" w14:textId="1584E5F2" w:rsidR="004A2EDB" w:rsidRDefault="004A2EDB" w:rsidP="004A2EDB">
            <w:pPr>
              <w:pStyle w:val="Bodytekst"/>
              <w:spacing w:line="480" w:lineRule="auto"/>
            </w:pPr>
            <w:r>
              <w:lastRenderedPageBreak/>
              <w:t>60</w:t>
            </w:r>
          </w:p>
        </w:tc>
        <w:tc>
          <w:tcPr>
            <w:tcW w:w="1675" w:type="dxa"/>
          </w:tcPr>
          <w:p w14:paraId="7A3E6DF7" w14:textId="77777777" w:rsidR="004A2EDB" w:rsidRDefault="004A2EDB" w:rsidP="004A2EDB">
            <w:pPr>
              <w:pStyle w:val="Bodytekst"/>
              <w:spacing w:line="480" w:lineRule="auto"/>
            </w:pPr>
          </w:p>
        </w:tc>
        <w:tc>
          <w:tcPr>
            <w:tcW w:w="3345" w:type="dxa"/>
          </w:tcPr>
          <w:p w14:paraId="480D851B" w14:textId="77777777" w:rsidR="004A2EDB" w:rsidRDefault="004A2EDB" w:rsidP="004A2EDB">
            <w:pPr>
              <w:pStyle w:val="Bodytekst"/>
              <w:spacing w:line="480" w:lineRule="auto"/>
            </w:pPr>
          </w:p>
        </w:tc>
        <w:tc>
          <w:tcPr>
            <w:tcW w:w="1857" w:type="dxa"/>
          </w:tcPr>
          <w:p w14:paraId="49B837B2" w14:textId="77777777" w:rsidR="004A2EDB" w:rsidRDefault="004A2EDB" w:rsidP="004A2EDB">
            <w:pPr>
              <w:pStyle w:val="Bodytekst"/>
              <w:spacing w:line="480" w:lineRule="auto"/>
            </w:pPr>
          </w:p>
        </w:tc>
      </w:tr>
      <w:tr w:rsidR="004A2EDB" w14:paraId="193ABD27" w14:textId="77777777" w:rsidTr="004A2EDB">
        <w:tc>
          <w:tcPr>
            <w:tcW w:w="2275" w:type="dxa"/>
          </w:tcPr>
          <w:p w14:paraId="7297C09E" w14:textId="1E5731BC" w:rsidR="004A2EDB" w:rsidRDefault="004A2EDB" w:rsidP="004A2EDB">
            <w:pPr>
              <w:pStyle w:val="Bodytekst"/>
              <w:spacing w:line="480" w:lineRule="auto"/>
            </w:pPr>
            <w:r>
              <w:t>61</w:t>
            </w:r>
          </w:p>
        </w:tc>
        <w:tc>
          <w:tcPr>
            <w:tcW w:w="1675" w:type="dxa"/>
          </w:tcPr>
          <w:p w14:paraId="42C56EF3" w14:textId="77777777" w:rsidR="004A2EDB" w:rsidRDefault="004A2EDB" w:rsidP="004A2EDB">
            <w:pPr>
              <w:pStyle w:val="Bodytekst"/>
              <w:spacing w:line="480" w:lineRule="auto"/>
            </w:pPr>
          </w:p>
        </w:tc>
        <w:tc>
          <w:tcPr>
            <w:tcW w:w="3345" w:type="dxa"/>
          </w:tcPr>
          <w:p w14:paraId="2B3E3C5E" w14:textId="77777777" w:rsidR="004A2EDB" w:rsidRDefault="004A2EDB" w:rsidP="004A2EDB">
            <w:pPr>
              <w:pStyle w:val="Bodytekst"/>
              <w:spacing w:line="480" w:lineRule="auto"/>
            </w:pPr>
          </w:p>
        </w:tc>
        <w:tc>
          <w:tcPr>
            <w:tcW w:w="1857" w:type="dxa"/>
          </w:tcPr>
          <w:p w14:paraId="0D9E9EB2" w14:textId="77777777" w:rsidR="004A2EDB" w:rsidRDefault="004A2EDB" w:rsidP="004A2EDB">
            <w:pPr>
              <w:pStyle w:val="Bodytekst"/>
              <w:spacing w:line="480" w:lineRule="auto"/>
            </w:pPr>
          </w:p>
        </w:tc>
      </w:tr>
      <w:tr w:rsidR="004A2EDB" w14:paraId="375BAB90" w14:textId="77777777" w:rsidTr="004A2EDB">
        <w:tc>
          <w:tcPr>
            <w:tcW w:w="2275" w:type="dxa"/>
          </w:tcPr>
          <w:p w14:paraId="3116E174" w14:textId="4D4C7C3E" w:rsidR="004A2EDB" w:rsidRDefault="004A2EDB" w:rsidP="004A2EDB">
            <w:pPr>
              <w:pStyle w:val="Bodytekst"/>
              <w:spacing w:line="480" w:lineRule="auto"/>
            </w:pPr>
            <w:r>
              <w:t>62</w:t>
            </w:r>
          </w:p>
        </w:tc>
        <w:tc>
          <w:tcPr>
            <w:tcW w:w="1675" w:type="dxa"/>
          </w:tcPr>
          <w:p w14:paraId="55D3DF81" w14:textId="77777777" w:rsidR="004A2EDB" w:rsidRDefault="004A2EDB" w:rsidP="004A2EDB">
            <w:pPr>
              <w:pStyle w:val="Bodytekst"/>
              <w:spacing w:line="480" w:lineRule="auto"/>
            </w:pPr>
          </w:p>
        </w:tc>
        <w:tc>
          <w:tcPr>
            <w:tcW w:w="3345" w:type="dxa"/>
          </w:tcPr>
          <w:p w14:paraId="3C3232D4" w14:textId="77777777" w:rsidR="004A2EDB" w:rsidRDefault="004A2EDB" w:rsidP="004A2EDB">
            <w:pPr>
              <w:pStyle w:val="Bodytekst"/>
              <w:spacing w:line="480" w:lineRule="auto"/>
            </w:pPr>
          </w:p>
        </w:tc>
        <w:tc>
          <w:tcPr>
            <w:tcW w:w="1857" w:type="dxa"/>
          </w:tcPr>
          <w:p w14:paraId="6CD4B61F" w14:textId="77777777" w:rsidR="004A2EDB" w:rsidRDefault="004A2EDB" w:rsidP="004A2EDB">
            <w:pPr>
              <w:pStyle w:val="Bodytekst"/>
              <w:spacing w:line="480" w:lineRule="auto"/>
            </w:pPr>
          </w:p>
        </w:tc>
      </w:tr>
      <w:tr w:rsidR="004A2EDB" w14:paraId="0174A221" w14:textId="77777777" w:rsidTr="004A2EDB">
        <w:tc>
          <w:tcPr>
            <w:tcW w:w="2275" w:type="dxa"/>
          </w:tcPr>
          <w:p w14:paraId="5B4FEF04" w14:textId="6B8F697E" w:rsidR="004A2EDB" w:rsidRDefault="004A2EDB" w:rsidP="004A2EDB">
            <w:pPr>
              <w:pStyle w:val="Bodytekst"/>
              <w:spacing w:line="480" w:lineRule="auto"/>
            </w:pPr>
            <w:r>
              <w:t>63</w:t>
            </w:r>
          </w:p>
        </w:tc>
        <w:tc>
          <w:tcPr>
            <w:tcW w:w="1675" w:type="dxa"/>
          </w:tcPr>
          <w:p w14:paraId="24915D99" w14:textId="77777777" w:rsidR="004A2EDB" w:rsidRDefault="004A2EDB" w:rsidP="004A2EDB">
            <w:pPr>
              <w:pStyle w:val="Bodytekst"/>
              <w:spacing w:line="480" w:lineRule="auto"/>
            </w:pPr>
          </w:p>
        </w:tc>
        <w:tc>
          <w:tcPr>
            <w:tcW w:w="3345" w:type="dxa"/>
          </w:tcPr>
          <w:p w14:paraId="77C074B2" w14:textId="77777777" w:rsidR="004A2EDB" w:rsidRDefault="004A2EDB" w:rsidP="004A2EDB">
            <w:pPr>
              <w:pStyle w:val="Bodytekst"/>
              <w:spacing w:line="480" w:lineRule="auto"/>
            </w:pPr>
          </w:p>
        </w:tc>
        <w:tc>
          <w:tcPr>
            <w:tcW w:w="1857" w:type="dxa"/>
          </w:tcPr>
          <w:p w14:paraId="2D49C0C2" w14:textId="77777777" w:rsidR="004A2EDB" w:rsidRDefault="004A2EDB" w:rsidP="004A2EDB">
            <w:pPr>
              <w:pStyle w:val="Bodytekst"/>
              <w:spacing w:line="480" w:lineRule="auto"/>
            </w:pPr>
          </w:p>
        </w:tc>
      </w:tr>
      <w:tr w:rsidR="004A2EDB" w14:paraId="506D4783" w14:textId="77777777" w:rsidTr="004A2EDB">
        <w:tc>
          <w:tcPr>
            <w:tcW w:w="2275" w:type="dxa"/>
          </w:tcPr>
          <w:p w14:paraId="634789C5" w14:textId="5B1DA438" w:rsidR="004A2EDB" w:rsidRDefault="004A2EDB" w:rsidP="004A2EDB">
            <w:pPr>
              <w:pStyle w:val="Bodytekst"/>
              <w:spacing w:line="480" w:lineRule="auto"/>
            </w:pPr>
            <w:r>
              <w:t>64</w:t>
            </w:r>
          </w:p>
        </w:tc>
        <w:tc>
          <w:tcPr>
            <w:tcW w:w="1675" w:type="dxa"/>
          </w:tcPr>
          <w:p w14:paraId="4A7D2694" w14:textId="77777777" w:rsidR="004A2EDB" w:rsidRDefault="004A2EDB" w:rsidP="004A2EDB">
            <w:pPr>
              <w:pStyle w:val="Bodytekst"/>
              <w:spacing w:line="480" w:lineRule="auto"/>
            </w:pPr>
          </w:p>
        </w:tc>
        <w:tc>
          <w:tcPr>
            <w:tcW w:w="3345" w:type="dxa"/>
          </w:tcPr>
          <w:p w14:paraId="3E3DD7B4" w14:textId="77777777" w:rsidR="004A2EDB" w:rsidRDefault="004A2EDB" w:rsidP="004A2EDB">
            <w:pPr>
              <w:pStyle w:val="Bodytekst"/>
              <w:spacing w:line="480" w:lineRule="auto"/>
            </w:pPr>
          </w:p>
        </w:tc>
        <w:tc>
          <w:tcPr>
            <w:tcW w:w="1857" w:type="dxa"/>
          </w:tcPr>
          <w:p w14:paraId="6588E95B" w14:textId="77777777" w:rsidR="004A2EDB" w:rsidRDefault="004A2EDB" w:rsidP="004A2EDB">
            <w:pPr>
              <w:pStyle w:val="Bodytekst"/>
              <w:spacing w:line="480" w:lineRule="auto"/>
            </w:pPr>
          </w:p>
        </w:tc>
      </w:tr>
      <w:tr w:rsidR="004A2EDB" w14:paraId="27F32861" w14:textId="77777777" w:rsidTr="004A2EDB">
        <w:tc>
          <w:tcPr>
            <w:tcW w:w="2275" w:type="dxa"/>
          </w:tcPr>
          <w:p w14:paraId="602471F7" w14:textId="64FC7CD8" w:rsidR="004A2EDB" w:rsidRDefault="004A2EDB" w:rsidP="004A2EDB">
            <w:pPr>
              <w:pStyle w:val="Bodytekst"/>
              <w:spacing w:line="480" w:lineRule="auto"/>
            </w:pPr>
            <w:r>
              <w:t>65</w:t>
            </w:r>
          </w:p>
        </w:tc>
        <w:tc>
          <w:tcPr>
            <w:tcW w:w="1675" w:type="dxa"/>
          </w:tcPr>
          <w:p w14:paraId="7135053E" w14:textId="77777777" w:rsidR="004A2EDB" w:rsidRDefault="004A2EDB" w:rsidP="004A2EDB">
            <w:pPr>
              <w:pStyle w:val="Bodytekst"/>
              <w:spacing w:line="480" w:lineRule="auto"/>
            </w:pPr>
          </w:p>
        </w:tc>
        <w:tc>
          <w:tcPr>
            <w:tcW w:w="3345" w:type="dxa"/>
          </w:tcPr>
          <w:p w14:paraId="1A1706AC" w14:textId="77777777" w:rsidR="004A2EDB" w:rsidRDefault="004A2EDB" w:rsidP="004A2EDB">
            <w:pPr>
              <w:pStyle w:val="Bodytekst"/>
              <w:spacing w:line="480" w:lineRule="auto"/>
            </w:pPr>
          </w:p>
        </w:tc>
        <w:tc>
          <w:tcPr>
            <w:tcW w:w="1857" w:type="dxa"/>
          </w:tcPr>
          <w:p w14:paraId="0067C4BD" w14:textId="77777777" w:rsidR="004A2EDB" w:rsidRDefault="004A2EDB" w:rsidP="004A2EDB">
            <w:pPr>
              <w:pStyle w:val="Bodytekst"/>
              <w:spacing w:line="480" w:lineRule="auto"/>
            </w:pPr>
          </w:p>
        </w:tc>
      </w:tr>
      <w:tr w:rsidR="004A2EDB" w14:paraId="186CE455" w14:textId="77777777" w:rsidTr="004A2EDB">
        <w:tc>
          <w:tcPr>
            <w:tcW w:w="2275" w:type="dxa"/>
          </w:tcPr>
          <w:p w14:paraId="5194B183" w14:textId="67AD9036" w:rsidR="004A2EDB" w:rsidRDefault="004A2EDB" w:rsidP="004A2EDB">
            <w:pPr>
              <w:pStyle w:val="Bodytekst"/>
              <w:spacing w:line="480" w:lineRule="auto"/>
            </w:pPr>
            <w:r>
              <w:t>66</w:t>
            </w:r>
          </w:p>
        </w:tc>
        <w:tc>
          <w:tcPr>
            <w:tcW w:w="1675" w:type="dxa"/>
          </w:tcPr>
          <w:p w14:paraId="506AC7E7" w14:textId="77777777" w:rsidR="004A2EDB" w:rsidRDefault="004A2EDB" w:rsidP="004A2EDB">
            <w:pPr>
              <w:pStyle w:val="Bodytekst"/>
              <w:spacing w:line="480" w:lineRule="auto"/>
            </w:pPr>
          </w:p>
        </w:tc>
        <w:tc>
          <w:tcPr>
            <w:tcW w:w="3345" w:type="dxa"/>
          </w:tcPr>
          <w:p w14:paraId="2B83D68A" w14:textId="77777777" w:rsidR="004A2EDB" w:rsidRDefault="004A2EDB" w:rsidP="004A2EDB">
            <w:pPr>
              <w:pStyle w:val="Bodytekst"/>
              <w:spacing w:line="480" w:lineRule="auto"/>
            </w:pPr>
          </w:p>
        </w:tc>
        <w:tc>
          <w:tcPr>
            <w:tcW w:w="1857" w:type="dxa"/>
          </w:tcPr>
          <w:p w14:paraId="7BCA3C01" w14:textId="77777777" w:rsidR="004A2EDB" w:rsidRDefault="004A2EDB" w:rsidP="004A2EDB">
            <w:pPr>
              <w:pStyle w:val="Bodytekst"/>
              <w:spacing w:line="480" w:lineRule="auto"/>
            </w:pPr>
          </w:p>
        </w:tc>
      </w:tr>
      <w:tr w:rsidR="004A2EDB" w14:paraId="688D00F2" w14:textId="77777777" w:rsidTr="004A2EDB">
        <w:tc>
          <w:tcPr>
            <w:tcW w:w="2275" w:type="dxa"/>
          </w:tcPr>
          <w:p w14:paraId="76A43063" w14:textId="0D34BC35" w:rsidR="004A2EDB" w:rsidRDefault="004A2EDB" w:rsidP="004A2EDB">
            <w:pPr>
              <w:pStyle w:val="Bodytekst"/>
              <w:spacing w:line="480" w:lineRule="auto"/>
            </w:pPr>
            <w:r>
              <w:t>67</w:t>
            </w:r>
          </w:p>
        </w:tc>
        <w:tc>
          <w:tcPr>
            <w:tcW w:w="1675" w:type="dxa"/>
          </w:tcPr>
          <w:p w14:paraId="13E12DF8" w14:textId="77777777" w:rsidR="004A2EDB" w:rsidRDefault="004A2EDB" w:rsidP="004A2EDB">
            <w:pPr>
              <w:pStyle w:val="Bodytekst"/>
              <w:spacing w:line="480" w:lineRule="auto"/>
            </w:pPr>
          </w:p>
        </w:tc>
        <w:tc>
          <w:tcPr>
            <w:tcW w:w="3345" w:type="dxa"/>
          </w:tcPr>
          <w:p w14:paraId="40AD3B11" w14:textId="77777777" w:rsidR="004A2EDB" w:rsidRDefault="004A2EDB" w:rsidP="004A2EDB">
            <w:pPr>
              <w:pStyle w:val="Bodytekst"/>
              <w:spacing w:line="480" w:lineRule="auto"/>
            </w:pPr>
          </w:p>
        </w:tc>
        <w:tc>
          <w:tcPr>
            <w:tcW w:w="1857" w:type="dxa"/>
          </w:tcPr>
          <w:p w14:paraId="50BFC8F3" w14:textId="77777777" w:rsidR="004A2EDB" w:rsidRDefault="004A2EDB" w:rsidP="004A2EDB">
            <w:pPr>
              <w:pStyle w:val="Bodytekst"/>
              <w:spacing w:line="480" w:lineRule="auto"/>
            </w:pPr>
          </w:p>
        </w:tc>
      </w:tr>
      <w:tr w:rsidR="004A2EDB" w14:paraId="5266014D" w14:textId="77777777" w:rsidTr="004A2EDB">
        <w:tc>
          <w:tcPr>
            <w:tcW w:w="2275" w:type="dxa"/>
          </w:tcPr>
          <w:p w14:paraId="5EAEFC82" w14:textId="1339C75A" w:rsidR="004A2EDB" w:rsidRDefault="004A2EDB" w:rsidP="004A2EDB">
            <w:pPr>
              <w:pStyle w:val="Bodytekst"/>
              <w:spacing w:line="480" w:lineRule="auto"/>
            </w:pPr>
            <w:r>
              <w:t>68</w:t>
            </w:r>
          </w:p>
        </w:tc>
        <w:tc>
          <w:tcPr>
            <w:tcW w:w="1675" w:type="dxa"/>
          </w:tcPr>
          <w:p w14:paraId="7A19F5E4" w14:textId="77777777" w:rsidR="004A2EDB" w:rsidRDefault="004A2EDB" w:rsidP="004A2EDB">
            <w:pPr>
              <w:pStyle w:val="Bodytekst"/>
              <w:spacing w:line="480" w:lineRule="auto"/>
            </w:pPr>
          </w:p>
        </w:tc>
        <w:tc>
          <w:tcPr>
            <w:tcW w:w="3345" w:type="dxa"/>
          </w:tcPr>
          <w:p w14:paraId="50FB36E5" w14:textId="77777777" w:rsidR="004A2EDB" w:rsidRDefault="004A2EDB" w:rsidP="004A2EDB">
            <w:pPr>
              <w:pStyle w:val="Bodytekst"/>
              <w:spacing w:line="480" w:lineRule="auto"/>
            </w:pPr>
          </w:p>
        </w:tc>
        <w:tc>
          <w:tcPr>
            <w:tcW w:w="1857" w:type="dxa"/>
          </w:tcPr>
          <w:p w14:paraId="5075CDD3" w14:textId="77777777" w:rsidR="004A2EDB" w:rsidRDefault="004A2EDB" w:rsidP="004A2EDB">
            <w:pPr>
              <w:pStyle w:val="Bodytekst"/>
              <w:spacing w:line="480" w:lineRule="auto"/>
            </w:pPr>
          </w:p>
        </w:tc>
      </w:tr>
      <w:tr w:rsidR="004A2EDB" w14:paraId="0C5B9784" w14:textId="77777777" w:rsidTr="004A2EDB">
        <w:tc>
          <w:tcPr>
            <w:tcW w:w="2275" w:type="dxa"/>
          </w:tcPr>
          <w:p w14:paraId="510233E9" w14:textId="0EB1A7A9" w:rsidR="004A2EDB" w:rsidRDefault="004A2EDB" w:rsidP="004A2EDB">
            <w:pPr>
              <w:pStyle w:val="Bodytekst"/>
              <w:spacing w:line="480" w:lineRule="auto"/>
            </w:pPr>
            <w:r>
              <w:t>69</w:t>
            </w:r>
          </w:p>
        </w:tc>
        <w:tc>
          <w:tcPr>
            <w:tcW w:w="1675" w:type="dxa"/>
          </w:tcPr>
          <w:p w14:paraId="5C8E5E24" w14:textId="77777777" w:rsidR="004A2EDB" w:rsidRDefault="004A2EDB" w:rsidP="004A2EDB">
            <w:pPr>
              <w:pStyle w:val="Bodytekst"/>
              <w:spacing w:line="480" w:lineRule="auto"/>
            </w:pPr>
          </w:p>
        </w:tc>
        <w:tc>
          <w:tcPr>
            <w:tcW w:w="3345" w:type="dxa"/>
          </w:tcPr>
          <w:p w14:paraId="5CBE6584" w14:textId="77777777" w:rsidR="004A2EDB" w:rsidRDefault="004A2EDB" w:rsidP="004A2EDB">
            <w:pPr>
              <w:pStyle w:val="Bodytekst"/>
              <w:spacing w:line="480" w:lineRule="auto"/>
            </w:pPr>
          </w:p>
        </w:tc>
        <w:tc>
          <w:tcPr>
            <w:tcW w:w="1857" w:type="dxa"/>
          </w:tcPr>
          <w:p w14:paraId="0F495C03" w14:textId="77777777" w:rsidR="004A2EDB" w:rsidRDefault="004A2EDB" w:rsidP="004A2EDB">
            <w:pPr>
              <w:pStyle w:val="Bodytekst"/>
              <w:spacing w:line="480" w:lineRule="auto"/>
            </w:pPr>
          </w:p>
        </w:tc>
      </w:tr>
      <w:tr w:rsidR="004A2EDB" w14:paraId="5680B4ED" w14:textId="77777777" w:rsidTr="004A2EDB">
        <w:tc>
          <w:tcPr>
            <w:tcW w:w="2275" w:type="dxa"/>
          </w:tcPr>
          <w:p w14:paraId="27B06112" w14:textId="6A3EABF0" w:rsidR="004A2EDB" w:rsidRDefault="004A2EDB" w:rsidP="004A2EDB">
            <w:pPr>
              <w:pStyle w:val="Bodytekst"/>
              <w:spacing w:line="480" w:lineRule="auto"/>
            </w:pPr>
            <w:r>
              <w:t>70</w:t>
            </w:r>
          </w:p>
        </w:tc>
        <w:tc>
          <w:tcPr>
            <w:tcW w:w="1675" w:type="dxa"/>
          </w:tcPr>
          <w:p w14:paraId="3488B29A" w14:textId="77777777" w:rsidR="004A2EDB" w:rsidRDefault="004A2EDB" w:rsidP="004A2EDB">
            <w:pPr>
              <w:pStyle w:val="Bodytekst"/>
              <w:spacing w:line="480" w:lineRule="auto"/>
            </w:pPr>
          </w:p>
        </w:tc>
        <w:tc>
          <w:tcPr>
            <w:tcW w:w="3345" w:type="dxa"/>
          </w:tcPr>
          <w:p w14:paraId="7B388739" w14:textId="77777777" w:rsidR="004A2EDB" w:rsidRDefault="004A2EDB" w:rsidP="004A2EDB">
            <w:pPr>
              <w:pStyle w:val="Bodytekst"/>
              <w:spacing w:line="480" w:lineRule="auto"/>
            </w:pPr>
          </w:p>
        </w:tc>
        <w:tc>
          <w:tcPr>
            <w:tcW w:w="1857" w:type="dxa"/>
          </w:tcPr>
          <w:p w14:paraId="42A88846" w14:textId="77777777" w:rsidR="004A2EDB" w:rsidRDefault="004A2EDB" w:rsidP="004A2EDB">
            <w:pPr>
              <w:pStyle w:val="Bodytekst"/>
              <w:spacing w:line="480" w:lineRule="auto"/>
            </w:pPr>
          </w:p>
        </w:tc>
      </w:tr>
      <w:tr w:rsidR="004A2EDB" w14:paraId="7F0DE1A6" w14:textId="77777777" w:rsidTr="004A2EDB">
        <w:tc>
          <w:tcPr>
            <w:tcW w:w="2275" w:type="dxa"/>
          </w:tcPr>
          <w:p w14:paraId="7DC9A2CB" w14:textId="00E0FB99" w:rsidR="004A2EDB" w:rsidRDefault="004A2EDB" w:rsidP="004A2EDB">
            <w:pPr>
              <w:pStyle w:val="Bodytekst"/>
              <w:spacing w:line="480" w:lineRule="auto"/>
            </w:pPr>
            <w:r>
              <w:t>71</w:t>
            </w:r>
          </w:p>
        </w:tc>
        <w:tc>
          <w:tcPr>
            <w:tcW w:w="1675" w:type="dxa"/>
          </w:tcPr>
          <w:p w14:paraId="3B7730AB" w14:textId="77777777" w:rsidR="004A2EDB" w:rsidRDefault="004A2EDB" w:rsidP="004A2EDB">
            <w:pPr>
              <w:pStyle w:val="Bodytekst"/>
              <w:spacing w:line="480" w:lineRule="auto"/>
            </w:pPr>
          </w:p>
        </w:tc>
        <w:tc>
          <w:tcPr>
            <w:tcW w:w="3345" w:type="dxa"/>
          </w:tcPr>
          <w:p w14:paraId="6692F1C0" w14:textId="77777777" w:rsidR="004A2EDB" w:rsidRDefault="004A2EDB" w:rsidP="004A2EDB">
            <w:pPr>
              <w:pStyle w:val="Bodytekst"/>
              <w:spacing w:line="480" w:lineRule="auto"/>
            </w:pPr>
          </w:p>
        </w:tc>
        <w:tc>
          <w:tcPr>
            <w:tcW w:w="1857" w:type="dxa"/>
          </w:tcPr>
          <w:p w14:paraId="2E514697" w14:textId="77777777" w:rsidR="004A2EDB" w:rsidRDefault="004A2EDB" w:rsidP="004A2EDB">
            <w:pPr>
              <w:pStyle w:val="Bodytekst"/>
              <w:spacing w:line="480" w:lineRule="auto"/>
            </w:pPr>
          </w:p>
        </w:tc>
      </w:tr>
      <w:tr w:rsidR="004A2EDB" w14:paraId="75967E9A" w14:textId="77777777" w:rsidTr="004A2EDB">
        <w:tc>
          <w:tcPr>
            <w:tcW w:w="2275" w:type="dxa"/>
          </w:tcPr>
          <w:p w14:paraId="79944854" w14:textId="4D178C6F" w:rsidR="004A2EDB" w:rsidRDefault="004A2EDB" w:rsidP="004A2EDB">
            <w:pPr>
              <w:pStyle w:val="Bodytekst"/>
              <w:spacing w:line="480" w:lineRule="auto"/>
            </w:pPr>
            <w:r>
              <w:t>72</w:t>
            </w:r>
          </w:p>
        </w:tc>
        <w:tc>
          <w:tcPr>
            <w:tcW w:w="1675" w:type="dxa"/>
          </w:tcPr>
          <w:p w14:paraId="48A7A6E4" w14:textId="77777777" w:rsidR="004A2EDB" w:rsidRDefault="004A2EDB" w:rsidP="004A2EDB">
            <w:pPr>
              <w:pStyle w:val="Bodytekst"/>
              <w:spacing w:line="480" w:lineRule="auto"/>
            </w:pPr>
          </w:p>
        </w:tc>
        <w:tc>
          <w:tcPr>
            <w:tcW w:w="3345" w:type="dxa"/>
          </w:tcPr>
          <w:p w14:paraId="62BA53B7" w14:textId="77777777" w:rsidR="004A2EDB" w:rsidRDefault="004A2EDB" w:rsidP="004A2EDB">
            <w:pPr>
              <w:pStyle w:val="Bodytekst"/>
              <w:spacing w:line="480" w:lineRule="auto"/>
            </w:pPr>
          </w:p>
        </w:tc>
        <w:tc>
          <w:tcPr>
            <w:tcW w:w="1857" w:type="dxa"/>
          </w:tcPr>
          <w:p w14:paraId="212A79FC" w14:textId="77777777" w:rsidR="004A2EDB" w:rsidRDefault="004A2EDB" w:rsidP="004A2EDB">
            <w:pPr>
              <w:pStyle w:val="Bodytekst"/>
              <w:spacing w:line="480" w:lineRule="auto"/>
            </w:pPr>
          </w:p>
        </w:tc>
      </w:tr>
      <w:tr w:rsidR="004A2EDB" w14:paraId="78F50FC9" w14:textId="77777777" w:rsidTr="004A2EDB">
        <w:tc>
          <w:tcPr>
            <w:tcW w:w="2275" w:type="dxa"/>
          </w:tcPr>
          <w:p w14:paraId="4CAFCFC3" w14:textId="342C67DE" w:rsidR="004A2EDB" w:rsidRDefault="004A2EDB" w:rsidP="004A2EDB">
            <w:pPr>
              <w:pStyle w:val="Bodytekst"/>
              <w:spacing w:line="480" w:lineRule="auto"/>
            </w:pPr>
            <w:r>
              <w:t>73</w:t>
            </w:r>
          </w:p>
        </w:tc>
        <w:tc>
          <w:tcPr>
            <w:tcW w:w="1675" w:type="dxa"/>
          </w:tcPr>
          <w:p w14:paraId="0FC249E1" w14:textId="77777777" w:rsidR="004A2EDB" w:rsidRDefault="004A2EDB" w:rsidP="004A2EDB">
            <w:pPr>
              <w:pStyle w:val="Bodytekst"/>
              <w:spacing w:line="480" w:lineRule="auto"/>
            </w:pPr>
          </w:p>
        </w:tc>
        <w:tc>
          <w:tcPr>
            <w:tcW w:w="3345" w:type="dxa"/>
          </w:tcPr>
          <w:p w14:paraId="2B9905A5" w14:textId="77777777" w:rsidR="004A2EDB" w:rsidRDefault="004A2EDB" w:rsidP="004A2EDB">
            <w:pPr>
              <w:pStyle w:val="Bodytekst"/>
              <w:spacing w:line="480" w:lineRule="auto"/>
            </w:pPr>
          </w:p>
        </w:tc>
        <w:tc>
          <w:tcPr>
            <w:tcW w:w="1857" w:type="dxa"/>
          </w:tcPr>
          <w:p w14:paraId="287A5AAB" w14:textId="77777777" w:rsidR="004A2EDB" w:rsidRDefault="004A2EDB" w:rsidP="004A2EDB">
            <w:pPr>
              <w:pStyle w:val="Bodytekst"/>
              <w:spacing w:line="480" w:lineRule="auto"/>
            </w:pPr>
          </w:p>
        </w:tc>
      </w:tr>
      <w:tr w:rsidR="004A2EDB" w14:paraId="20C6E5F3" w14:textId="77777777" w:rsidTr="004A2EDB">
        <w:tc>
          <w:tcPr>
            <w:tcW w:w="2275" w:type="dxa"/>
          </w:tcPr>
          <w:p w14:paraId="5A81F517" w14:textId="6C0868E6" w:rsidR="004A2EDB" w:rsidRDefault="004A2EDB" w:rsidP="004A2EDB">
            <w:pPr>
              <w:pStyle w:val="Bodytekst"/>
              <w:spacing w:line="480" w:lineRule="auto"/>
            </w:pPr>
            <w:r>
              <w:t>74</w:t>
            </w:r>
          </w:p>
        </w:tc>
        <w:tc>
          <w:tcPr>
            <w:tcW w:w="1675" w:type="dxa"/>
          </w:tcPr>
          <w:p w14:paraId="46A46206" w14:textId="77777777" w:rsidR="004A2EDB" w:rsidRDefault="004A2EDB" w:rsidP="004A2EDB">
            <w:pPr>
              <w:pStyle w:val="Bodytekst"/>
              <w:spacing w:line="480" w:lineRule="auto"/>
            </w:pPr>
          </w:p>
        </w:tc>
        <w:tc>
          <w:tcPr>
            <w:tcW w:w="3345" w:type="dxa"/>
          </w:tcPr>
          <w:p w14:paraId="2B5164E3" w14:textId="77777777" w:rsidR="004A2EDB" w:rsidRDefault="004A2EDB" w:rsidP="004A2EDB">
            <w:pPr>
              <w:pStyle w:val="Bodytekst"/>
              <w:spacing w:line="480" w:lineRule="auto"/>
            </w:pPr>
          </w:p>
        </w:tc>
        <w:tc>
          <w:tcPr>
            <w:tcW w:w="1857" w:type="dxa"/>
          </w:tcPr>
          <w:p w14:paraId="6C9810BC" w14:textId="77777777" w:rsidR="004A2EDB" w:rsidRDefault="004A2EDB" w:rsidP="004A2EDB">
            <w:pPr>
              <w:pStyle w:val="Bodytekst"/>
              <w:spacing w:line="480" w:lineRule="auto"/>
            </w:pPr>
          </w:p>
        </w:tc>
      </w:tr>
      <w:tr w:rsidR="004A2EDB" w14:paraId="194A4FE1" w14:textId="77777777" w:rsidTr="004A2EDB">
        <w:tc>
          <w:tcPr>
            <w:tcW w:w="2275" w:type="dxa"/>
          </w:tcPr>
          <w:p w14:paraId="6306BB67" w14:textId="22C7D171" w:rsidR="004A2EDB" w:rsidRDefault="004A2EDB" w:rsidP="004A2EDB">
            <w:pPr>
              <w:pStyle w:val="Bodytekst"/>
              <w:spacing w:line="480" w:lineRule="auto"/>
            </w:pPr>
            <w:r>
              <w:t>75</w:t>
            </w:r>
          </w:p>
        </w:tc>
        <w:tc>
          <w:tcPr>
            <w:tcW w:w="1675" w:type="dxa"/>
          </w:tcPr>
          <w:p w14:paraId="14504825" w14:textId="77777777" w:rsidR="004A2EDB" w:rsidRDefault="004A2EDB" w:rsidP="004A2EDB">
            <w:pPr>
              <w:pStyle w:val="Bodytekst"/>
              <w:spacing w:line="480" w:lineRule="auto"/>
            </w:pPr>
          </w:p>
        </w:tc>
        <w:tc>
          <w:tcPr>
            <w:tcW w:w="3345" w:type="dxa"/>
          </w:tcPr>
          <w:p w14:paraId="66EC723B" w14:textId="77777777" w:rsidR="004A2EDB" w:rsidRDefault="004A2EDB" w:rsidP="004A2EDB">
            <w:pPr>
              <w:pStyle w:val="Bodytekst"/>
              <w:spacing w:line="480" w:lineRule="auto"/>
            </w:pPr>
          </w:p>
        </w:tc>
        <w:tc>
          <w:tcPr>
            <w:tcW w:w="1857" w:type="dxa"/>
          </w:tcPr>
          <w:p w14:paraId="17E72384" w14:textId="77777777" w:rsidR="004A2EDB" w:rsidRDefault="004A2EDB" w:rsidP="004A2EDB">
            <w:pPr>
              <w:pStyle w:val="Bodytekst"/>
              <w:spacing w:line="480" w:lineRule="auto"/>
            </w:pPr>
          </w:p>
        </w:tc>
      </w:tr>
      <w:tr w:rsidR="004A2EDB" w14:paraId="1CF12B3A" w14:textId="77777777" w:rsidTr="004A2EDB">
        <w:tc>
          <w:tcPr>
            <w:tcW w:w="2275" w:type="dxa"/>
          </w:tcPr>
          <w:p w14:paraId="1DD62313" w14:textId="1ECA9816" w:rsidR="004A2EDB" w:rsidRDefault="004A2EDB" w:rsidP="004A2EDB">
            <w:pPr>
              <w:pStyle w:val="Bodytekst"/>
              <w:spacing w:line="480" w:lineRule="auto"/>
            </w:pPr>
            <w:r>
              <w:t>76</w:t>
            </w:r>
          </w:p>
        </w:tc>
        <w:tc>
          <w:tcPr>
            <w:tcW w:w="1675" w:type="dxa"/>
          </w:tcPr>
          <w:p w14:paraId="3B0C51B1" w14:textId="77777777" w:rsidR="004A2EDB" w:rsidRDefault="004A2EDB" w:rsidP="004A2EDB">
            <w:pPr>
              <w:pStyle w:val="Bodytekst"/>
              <w:spacing w:line="480" w:lineRule="auto"/>
            </w:pPr>
          </w:p>
        </w:tc>
        <w:tc>
          <w:tcPr>
            <w:tcW w:w="3345" w:type="dxa"/>
          </w:tcPr>
          <w:p w14:paraId="62A6B935" w14:textId="77777777" w:rsidR="004A2EDB" w:rsidRDefault="004A2EDB" w:rsidP="004A2EDB">
            <w:pPr>
              <w:pStyle w:val="Bodytekst"/>
              <w:spacing w:line="480" w:lineRule="auto"/>
            </w:pPr>
          </w:p>
        </w:tc>
        <w:tc>
          <w:tcPr>
            <w:tcW w:w="1857" w:type="dxa"/>
          </w:tcPr>
          <w:p w14:paraId="311C1227" w14:textId="77777777" w:rsidR="004A2EDB" w:rsidRDefault="004A2EDB" w:rsidP="004A2EDB">
            <w:pPr>
              <w:pStyle w:val="Bodytekst"/>
              <w:spacing w:line="480" w:lineRule="auto"/>
            </w:pPr>
          </w:p>
        </w:tc>
      </w:tr>
      <w:tr w:rsidR="004A2EDB" w14:paraId="7647EA38" w14:textId="77777777" w:rsidTr="004A2EDB">
        <w:tc>
          <w:tcPr>
            <w:tcW w:w="2275" w:type="dxa"/>
          </w:tcPr>
          <w:p w14:paraId="30ECB993" w14:textId="7ACEFD32" w:rsidR="004A2EDB" w:rsidRDefault="004A2EDB" w:rsidP="004A2EDB">
            <w:pPr>
              <w:pStyle w:val="Bodytekst"/>
              <w:spacing w:line="480" w:lineRule="auto"/>
            </w:pPr>
            <w:r>
              <w:t>77</w:t>
            </w:r>
          </w:p>
        </w:tc>
        <w:tc>
          <w:tcPr>
            <w:tcW w:w="1675" w:type="dxa"/>
          </w:tcPr>
          <w:p w14:paraId="04981BF1" w14:textId="77777777" w:rsidR="004A2EDB" w:rsidRDefault="004A2EDB" w:rsidP="004A2EDB">
            <w:pPr>
              <w:pStyle w:val="Bodytekst"/>
              <w:spacing w:line="480" w:lineRule="auto"/>
            </w:pPr>
          </w:p>
        </w:tc>
        <w:tc>
          <w:tcPr>
            <w:tcW w:w="3345" w:type="dxa"/>
          </w:tcPr>
          <w:p w14:paraId="5A74905D" w14:textId="77777777" w:rsidR="004A2EDB" w:rsidRDefault="004A2EDB" w:rsidP="004A2EDB">
            <w:pPr>
              <w:pStyle w:val="Bodytekst"/>
              <w:spacing w:line="480" w:lineRule="auto"/>
            </w:pPr>
          </w:p>
        </w:tc>
        <w:tc>
          <w:tcPr>
            <w:tcW w:w="1857" w:type="dxa"/>
          </w:tcPr>
          <w:p w14:paraId="44D3393E" w14:textId="77777777" w:rsidR="004A2EDB" w:rsidRDefault="004A2EDB" w:rsidP="004A2EDB">
            <w:pPr>
              <w:pStyle w:val="Bodytekst"/>
              <w:spacing w:line="480" w:lineRule="auto"/>
            </w:pPr>
          </w:p>
        </w:tc>
      </w:tr>
      <w:tr w:rsidR="004A2EDB" w14:paraId="794012F9" w14:textId="77777777" w:rsidTr="004A2EDB">
        <w:tc>
          <w:tcPr>
            <w:tcW w:w="2275" w:type="dxa"/>
          </w:tcPr>
          <w:p w14:paraId="20E39A42" w14:textId="7DCD649D" w:rsidR="004A2EDB" w:rsidRDefault="004A2EDB" w:rsidP="004A2EDB">
            <w:pPr>
              <w:pStyle w:val="Bodytekst"/>
              <w:spacing w:line="480" w:lineRule="auto"/>
            </w:pPr>
            <w:r>
              <w:t>78</w:t>
            </w:r>
          </w:p>
        </w:tc>
        <w:tc>
          <w:tcPr>
            <w:tcW w:w="1675" w:type="dxa"/>
          </w:tcPr>
          <w:p w14:paraId="56A18C73" w14:textId="77777777" w:rsidR="004A2EDB" w:rsidRDefault="004A2EDB" w:rsidP="004A2EDB">
            <w:pPr>
              <w:pStyle w:val="Bodytekst"/>
              <w:spacing w:line="480" w:lineRule="auto"/>
            </w:pPr>
          </w:p>
        </w:tc>
        <w:tc>
          <w:tcPr>
            <w:tcW w:w="3345" w:type="dxa"/>
          </w:tcPr>
          <w:p w14:paraId="0E95F3A5" w14:textId="77777777" w:rsidR="004A2EDB" w:rsidRDefault="004A2EDB" w:rsidP="004A2EDB">
            <w:pPr>
              <w:pStyle w:val="Bodytekst"/>
              <w:spacing w:line="480" w:lineRule="auto"/>
            </w:pPr>
          </w:p>
        </w:tc>
        <w:tc>
          <w:tcPr>
            <w:tcW w:w="1857" w:type="dxa"/>
          </w:tcPr>
          <w:p w14:paraId="29B0A895" w14:textId="77777777" w:rsidR="004A2EDB" w:rsidRDefault="004A2EDB" w:rsidP="004A2EDB">
            <w:pPr>
              <w:pStyle w:val="Bodytekst"/>
              <w:spacing w:line="480" w:lineRule="auto"/>
            </w:pPr>
          </w:p>
        </w:tc>
      </w:tr>
      <w:tr w:rsidR="004A2EDB" w14:paraId="6DE6710B" w14:textId="77777777" w:rsidTr="004A2EDB">
        <w:tc>
          <w:tcPr>
            <w:tcW w:w="2275" w:type="dxa"/>
          </w:tcPr>
          <w:p w14:paraId="5CC04E91" w14:textId="65352AAB" w:rsidR="004A2EDB" w:rsidRDefault="004A2EDB" w:rsidP="004A2EDB">
            <w:pPr>
              <w:pStyle w:val="Bodytekst"/>
              <w:spacing w:line="480" w:lineRule="auto"/>
            </w:pPr>
            <w:r>
              <w:t>79</w:t>
            </w:r>
          </w:p>
        </w:tc>
        <w:tc>
          <w:tcPr>
            <w:tcW w:w="1675" w:type="dxa"/>
          </w:tcPr>
          <w:p w14:paraId="5892FC92" w14:textId="77777777" w:rsidR="004A2EDB" w:rsidRDefault="004A2EDB" w:rsidP="004A2EDB">
            <w:pPr>
              <w:pStyle w:val="Bodytekst"/>
              <w:spacing w:line="480" w:lineRule="auto"/>
            </w:pPr>
          </w:p>
        </w:tc>
        <w:tc>
          <w:tcPr>
            <w:tcW w:w="3345" w:type="dxa"/>
          </w:tcPr>
          <w:p w14:paraId="19F05C76" w14:textId="77777777" w:rsidR="004A2EDB" w:rsidRDefault="004A2EDB" w:rsidP="004A2EDB">
            <w:pPr>
              <w:pStyle w:val="Bodytekst"/>
              <w:spacing w:line="480" w:lineRule="auto"/>
            </w:pPr>
          </w:p>
        </w:tc>
        <w:tc>
          <w:tcPr>
            <w:tcW w:w="1857" w:type="dxa"/>
          </w:tcPr>
          <w:p w14:paraId="3517D22A" w14:textId="77777777" w:rsidR="004A2EDB" w:rsidRDefault="004A2EDB" w:rsidP="004A2EDB">
            <w:pPr>
              <w:pStyle w:val="Bodytekst"/>
              <w:spacing w:line="480" w:lineRule="auto"/>
            </w:pPr>
          </w:p>
        </w:tc>
      </w:tr>
      <w:tr w:rsidR="004A2EDB" w14:paraId="77BF303E" w14:textId="77777777" w:rsidTr="004A2EDB">
        <w:tc>
          <w:tcPr>
            <w:tcW w:w="2275" w:type="dxa"/>
          </w:tcPr>
          <w:p w14:paraId="0BA7F6B8" w14:textId="3DF81A7A" w:rsidR="004A2EDB" w:rsidRDefault="004A2EDB" w:rsidP="004A2EDB">
            <w:pPr>
              <w:pStyle w:val="Bodytekst"/>
              <w:spacing w:line="480" w:lineRule="auto"/>
            </w:pPr>
            <w:r>
              <w:t>80</w:t>
            </w:r>
          </w:p>
        </w:tc>
        <w:tc>
          <w:tcPr>
            <w:tcW w:w="1675" w:type="dxa"/>
          </w:tcPr>
          <w:p w14:paraId="45B0B5B4" w14:textId="77777777" w:rsidR="004A2EDB" w:rsidRDefault="004A2EDB" w:rsidP="004A2EDB">
            <w:pPr>
              <w:pStyle w:val="Bodytekst"/>
              <w:spacing w:line="480" w:lineRule="auto"/>
            </w:pPr>
          </w:p>
        </w:tc>
        <w:tc>
          <w:tcPr>
            <w:tcW w:w="3345" w:type="dxa"/>
          </w:tcPr>
          <w:p w14:paraId="27379176" w14:textId="77777777" w:rsidR="004A2EDB" w:rsidRDefault="004A2EDB" w:rsidP="004A2EDB">
            <w:pPr>
              <w:pStyle w:val="Bodytekst"/>
              <w:spacing w:line="480" w:lineRule="auto"/>
            </w:pPr>
          </w:p>
        </w:tc>
        <w:tc>
          <w:tcPr>
            <w:tcW w:w="1857" w:type="dxa"/>
          </w:tcPr>
          <w:p w14:paraId="19D411E5" w14:textId="77777777" w:rsidR="004A2EDB" w:rsidRDefault="004A2EDB" w:rsidP="004A2EDB">
            <w:pPr>
              <w:pStyle w:val="Bodytekst"/>
              <w:spacing w:line="480" w:lineRule="auto"/>
            </w:pPr>
          </w:p>
        </w:tc>
      </w:tr>
      <w:tr w:rsidR="004A2EDB" w14:paraId="3E645D38" w14:textId="77777777" w:rsidTr="004A2EDB">
        <w:tc>
          <w:tcPr>
            <w:tcW w:w="2275" w:type="dxa"/>
          </w:tcPr>
          <w:p w14:paraId="610C472F" w14:textId="4A3F3F2A" w:rsidR="004A2EDB" w:rsidRDefault="004A2EDB" w:rsidP="004A2EDB">
            <w:pPr>
              <w:pStyle w:val="Bodytekst"/>
              <w:spacing w:line="480" w:lineRule="auto"/>
            </w:pPr>
            <w:r>
              <w:t>81</w:t>
            </w:r>
          </w:p>
        </w:tc>
        <w:tc>
          <w:tcPr>
            <w:tcW w:w="1675" w:type="dxa"/>
          </w:tcPr>
          <w:p w14:paraId="2F13B695" w14:textId="77777777" w:rsidR="004A2EDB" w:rsidRDefault="004A2EDB" w:rsidP="004A2EDB">
            <w:pPr>
              <w:pStyle w:val="Bodytekst"/>
              <w:spacing w:line="480" w:lineRule="auto"/>
            </w:pPr>
          </w:p>
        </w:tc>
        <w:tc>
          <w:tcPr>
            <w:tcW w:w="3345" w:type="dxa"/>
          </w:tcPr>
          <w:p w14:paraId="22504A2C" w14:textId="77777777" w:rsidR="004A2EDB" w:rsidRDefault="004A2EDB" w:rsidP="004A2EDB">
            <w:pPr>
              <w:pStyle w:val="Bodytekst"/>
              <w:spacing w:line="480" w:lineRule="auto"/>
            </w:pPr>
          </w:p>
        </w:tc>
        <w:tc>
          <w:tcPr>
            <w:tcW w:w="1857" w:type="dxa"/>
          </w:tcPr>
          <w:p w14:paraId="7D3A3DDE" w14:textId="77777777" w:rsidR="004A2EDB" w:rsidRDefault="004A2EDB" w:rsidP="004A2EDB">
            <w:pPr>
              <w:pStyle w:val="Bodytekst"/>
              <w:spacing w:line="480" w:lineRule="auto"/>
            </w:pPr>
          </w:p>
        </w:tc>
      </w:tr>
      <w:tr w:rsidR="004A2EDB" w14:paraId="5438FC8D" w14:textId="77777777" w:rsidTr="004A2EDB">
        <w:tc>
          <w:tcPr>
            <w:tcW w:w="2275" w:type="dxa"/>
          </w:tcPr>
          <w:p w14:paraId="61EBF051" w14:textId="442F27A5" w:rsidR="004A2EDB" w:rsidRDefault="004A2EDB" w:rsidP="004A2EDB">
            <w:pPr>
              <w:pStyle w:val="Bodytekst"/>
              <w:spacing w:line="480" w:lineRule="auto"/>
            </w:pPr>
            <w:r>
              <w:t>82</w:t>
            </w:r>
          </w:p>
        </w:tc>
        <w:tc>
          <w:tcPr>
            <w:tcW w:w="1675" w:type="dxa"/>
          </w:tcPr>
          <w:p w14:paraId="336F3864" w14:textId="77777777" w:rsidR="004A2EDB" w:rsidRDefault="004A2EDB" w:rsidP="004A2EDB">
            <w:pPr>
              <w:pStyle w:val="Bodytekst"/>
              <w:spacing w:line="480" w:lineRule="auto"/>
            </w:pPr>
          </w:p>
        </w:tc>
        <w:tc>
          <w:tcPr>
            <w:tcW w:w="3345" w:type="dxa"/>
          </w:tcPr>
          <w:p w14:paraId="4CD32134" w14:textId="77777777" w:rsidR="004A2EDB" w:rsidRDefault="004A2EDB" w:rsidP="004A2EDB">
            <w:pPr>
              <w:pStyle w:val="Bodytekst"/>
              <w:spacing w:line="480" w:lineRule="auto"/>
            </w:pPr>
          </w:p>
        </w:tc>
        <w:tc>
          <w:tcPr>
            <w:tcW w:w="1857" w:type="dxa"/>
          </w:tcPr>
          <w:p w14:paraId="5AADAFAA" w14:textId="77777777" w:rsidR="004A2EDB" w:rsidRDefault="004A2EDB" w:rsidP="004A2EDB">
            <w:pPr>
              <w:pStyle w:val="Bodytekst"/>
              <w:spacing w:line="480" w:lineRule="auto"/>
            </w:pPr>
          </w:p>
        </w:tc>
      </w:tr>
      <w:tr w:rsidR="004A2EDB" w14:paraId="0DB5CCAE" w14:textId="77777777" w:rsidTr="004A2EDB">
        <w:tc>
          <w:tcPr>
            <w:tcW w:w="2275" w:type="dxa"/>
          </w:tcPr>
          <w:p w14:paraId="116A603D" w14:textId="7E54063D" w:rsidR="004A2EDB" w:rsidRDefault="004A2EDB" w:rsidP="004A2EDB">
            <w:pPr>
              <w:pStyle w:val="Bodytekst"/>
              <w:spacing w:line="480" w:lineRule="auto"/>
            </w:pPr>
            <w:r>
              <w:t>83</w:t>
            </w:r>
          </w:p>
        </w:tc>
        <w:tc>
          <w:tcPr>
            <w:tcW w:w="1675" w:type="dxa"/>
          </w:tcPr>
          <w:p w14:paraId="38FACA72" w14:textId="77777777" w:rsidR="004A2EDB" w:rsidRDefault="004A2EDB" w:rsidP="004A2EDB">
            <w:pPr>
              <w:pStyle w:val="Bodytekst"/>
              <w:spacing w:line="480" w:lineRule="auto"/>
            </w:pPr>
          </w:p>
        </w:tc>
        <w:tc>
          <w:tcPr>
            <w:tcW w:w="3345" w:type="dxa"/>
          </w:tcPr>
          <w:p w14:paraId="0835396E" w14:textId="77777777" w:rsidR="004A2EDB" w:rsidRDefault="004A2EDB" w:rsidP="004A2EDB">
            <w:pPr>
              <w:pStyle w:val="Bodytekst"/>
              <w:spacing w:line="480" w:lineRule="auto"/>
            </w:pPr>
          </w:p>
        </w:tc>
        <w:tc>
          <w:tcPr>
            <w:tcW w:w="1857" w:type="dxa"/>
          </w:tcPr>
          <w:p w14:paraId="7CE8E568" w14:textId="77777777" w:rsidR="004A2EDB" w:rsidRDefault="004A2EDB" w:rsidP="004A2EDB">
            <w:pPr>
              <w:pStyle w:val="Bodytekst"/>
              <w:spacing w:line="480" w:lineRule="auto"/>
            </w:pPr>
          </w:p>
        </w:tc>
      </w:tr>
      <w:tr w:rsidR="004A2EDB" w14:paraId="39DDFA8F" w14:textId="77777777" w:rsidTr="004A2EDB">
        <w:tc>
          <w:tcPr>
            <w:tcW w:w="2275" w:type="dxa"/>
          </w:tcPr>
          <w:p w14:paraId="4D0DD06E" w14:textId="6BA5A565" w:rsidR="004A2EDB" w:rsidRDefault="004A2EDB" w:rsidP="004A2EDB">
            <w:pPr>
              <w:pStyle w:val="Bodytekst"/>
              <w:spacing w:line="480" w:lineRule="auto"/>
            </w:pPr>
            <w:r>
              <w:t>84</w:t>
            </w:r>
          </w:p>
        </w:tc>
        <w:tc>
          <w:tcPr>
            <w:tcW w:w="1675" w:type="dxa"/>
          </w:tcPr>
          <w:p w14:paraId="2601EF65" w14:textId="77777777" w:rsidR="004A2EDB" w:rsidRDefault="004A2EDB" w:rsidP="004A2EDB">
            <w:pPr>
              <w:pStyle w:val="Bodytekst"/>
              <w:spacing w:line="480" w:lineRule="auto"/>
            </w:pPr>
          </w:p>
        </w:tc>
        <w:tc>
          <w:tcPr>
            <w:tcW w:w="3345" w:type="dxa"/>
          </w:tcPr>
          <w:p w14:paraId="3349AA98" w14:textId="77777777" w:rsidR="004A2EDB" w:rsidRDefault="004A2EDB" w:rsidP="004A2EDB">
            <w:pPr>
              <w:pStyle w:val="Bodytekst"/>
              <w:spacing w:line="480" w:lineRule="auto"/>
            </w:pPr>
          </w:p>
        </w:tc>
        <w:tc>
          <w:tcPr>
            <w:tcW w:w="1857" w:type="dxa"/>
          </w:tcPr>
          <w:p w14:paraId="2C2245D6" w14:textId="77777777" w:rsidR="004A2EDB" w:rsidRDefault="004A2EDB" w:rsidP="004A2EDB">
            <w:pPr>
              <w:pStyle w:val="Bodytekst"/>
              <w:spacing w:line="480" w:lineRule="auto"/>
            </w:pPr>
          </w:p>
        </w:tc>
      </w:tr>
      <w:tr w:rsidR="004A2EDB" w14:paraId="6C739097" w14:textId="77777777" w:rsidTr="004A2EDB">
        <w:tc>
          <w:tcPr>
            <w:tcW w:w="2275" w:type="dxa"/>
          </w:tcPr>
          <w:p w14:paraId="54D92879" w14:textId="0A5920B4" w:rsidR="004A2EDB" w:rsidRDefault="004A2EDB" w:rsidP="004A2EDB">
            <w:pPr>
              <w:pStyle w:val="Bodytekst"/>
              <w:spacing w:line="480" w:lineRule="auto"/>
            </w:pPr>
            <w:r>
              <w:t>85</w:t>
            </w:r>
          </w:p>
        </w:tc>
        <w:tc>
          <w:tcPr>
            <w:tcW w:w="1675" w:type="dxa"/>
          </w:tcPr>
          <w:p w14:paraId="29F27EA1" w14:textId="77777777" w:rsidR="004A2EDB" w:rsidRDefault="004A2EDB" w:rsidP="004A2EDB">
            <w:pPr>
              <w:pStyle w:val="Bodytekst"/>
              <w:spacing w:line="480" w:lineRule="auto"/>
            </w:pPr>
          </w:p>
        </w:tc>
        <w:tc>
          <w:tcPr>
            <w:tcW w:w="3345" w:type="dxa"/>
          </w:tcPr>
          <w:p w14:paraId="56F0A3B4" w14:textId="77777777" w:rsidR="004A2EDB" w:rsidRDefault="004A2EDB" w:rsidP="004A2EDB">
            <w:pPr>
              <w:pStyle w:val="Bodytekst"/>
              <w:spacing w:line="480" w:lineRule="auto"/>
            </w:pPr>
          </w:p>
        </w:tc>
        <w:tc>
          <w:tcPr>
            <w:tcW w:w="1857" w:type="dxa"/>
          </w:tcPr>
          <w:p w14:paraId="68C51996" w14:textId="77777777" w:rsidR="004A2EDB" w:rsidRDefault="004A2EDB" w:rsidP="004A2EDB">
            <w:pPr>
              <w:pStyle w:val="Bodytekst"/>
              <w:spacing w:line="480" w:lineRule="auto"/>
            </w:pPr>
          </w:p>
        </w:tc>
      </w:tr>
      <w:tr w:rsidR="004A2EDB" w14:paraId="1875DDE3" w14:textId="77777777" w:rsidTr="004A2EDB">
        <w:tc>
          <w:tcPr>
            <w:tcW w:w="2275" w:type="dxa"/>
          </w:tcPr>
          <w:p w14:paraId="6A3E7813" w14:textId="2929CD47" w:rsidR="004A2EDB" w:rsidRDefault="004A2EDB" w:rsidP="004A2EDB">
            <w:pPr>
              <w:pStyle w:val="Bodytekst"/>
              <w:spacing w:line="480" w:lineRule="auto"/>
            </w:pPr>
            <w:r>
              <w:t>86</w:t>
            </w:r>
          </w:p>
        </w:tc>
        <w:tc>
          <w:tcPr>
            <w:tcW w:w="1675" w:type="dxa"/>
          </w:tcPr>
          <w:p w14:paraId="79916137" w14:textId="77777777" w:rsidR="004A2EDB" w:rsidRDefault="004A2EDB" w:rsidP="004A2EDB">
            <w:pPr>
              <w:pStyle w:val="Bodytekst"/>
              <w:spacing w:line="480" w:lineRule="auto"/>
            </w:pPr>
          </w:p>
        </w:tc>
        <w:tc>
          <w:tcPr>
            <w:tcW w:w="3345" w:type="dxa"/>
          </w:tcPr>
          <w:p w14:paraId="594B85E5" w14:textId="77777777" w:rsidR="004A2EDB" w:rsidRDefault="004A2EDB" w:rsidP="004A2EDB">
            <w:pPr>
              <w:pStyle w:val="Bodytekst"/>
              <w:spacing w:line="480" w:lineRule="auto"/>
            </w:pPr>
          </w:p>
        </w:tc>
        <w:tc>
          <w:tcPr>
            <w:tcW w:w="1857" w:type="dxa"/>
          </w:tcPr>
          <w:p w14:paraId="415C9967" w14:textId="77777777" w:rsidR="004A2EDB" w:rsidRDefault="004A2EDB" w:rsidP="004A2EDB">
            <w:pPr>
              <w:pStyle w:val="Bodytekst"/>
              <w:spacing w:line="480" w:lineRule="auto"/>
            </w:pPr>
          </w:p>
        </w:tc>
      </w:tr>
      <w:tr w:rsidR="004A2EDB" w14:paraId="4A43A690" w14:textId="77777777" w:rsidTr="004A2EDB">
        <w:tc>
          <w:tcPr>
            <w:tcW w:w="2275" w:type="dxa"/>
          </w:tcPr>
          <w:p w14:paraId="7A8FE192" w14:textId="0F3E63D9" w:rsidR="004A2EDB" w:rsidRDefault="004A2EDB" w:rsidP="004A2EDB">
            <w:pPr>
              <w:pStyle w:val="Bodytekst"/>
              <w:spacing w:line="480" w:lineRule="auto"/>
            </w:pPr>
            <w:r>
              <w:t>87</w:t>
            </w:r>
          </w:p>
        </w:tc>
        <w:tc>
          <w:tcPr>
            <w:tcW w:w="1675" w:type="dxa"/>
          </w:tcPr>
          <w:p w14:paraId="7CCD9BFD" w14:textId="77777777" w:rsidR="004A2EDB" w:rsidRDefault="004A2EDB" w:rsidP="004A2EDB">
            <w:pPr>
              <w:pStyle w:val="Bodytekst"/>
              <w:spacing w:line="480" w:lineRule="auto"/>
            </w:pPr>
          </w:p>
        </w:tc>
        <w:tc>
          <w:tcPr>
            <w:tcW w:w="3345" w:type="dxa"/>
          </w:tcPr>
          <w:p w14:paraId="76E64626" w14:textId="77777777" w:rsidR="004A2EDB" w:rsidRDefault="004A2EDB" w:rsidP="004A2EDB">
            <w:pPr>
              <w:pStyle w:val="Bodytekst"/>
              <w:spacing w:line="480" w:lineRule="auto"/>
            </w:pPr>
          </w:p>
        </w:tc>
        <w:tc>
          <w:tcPr>
            <w:tcW w:w="1857" w:type="dxa"/>
          </w:tcPr>
          <w:p w14:paraId="7B1E08C7" w14:textId="77777777" w:rsidR="004A2EDB" w:rsidRDefault="004A2EDB" w:rsidP="004A2EDB">
            <w:pPr>
              <w:pStyle w:val="Bodytekst"/>
              <w:spacing w:line="480" w:lineRule="auto"/>
            </w:pPr>
          </w:p>
        </w:tc>
      </w:tr>
      <w:tr w:rsidR="004A2EDB" w14:paraId="279E1BF9" w14:textId="77777777" w:rsidTr="004A2EDB">
        <w:tc>
          <w:tcPr>
            <w:tcW w:w="2275" w:type="dxa"/>
          </w:tcPr>
          <w:p w14:paraId="28B632D6" w14:textId="4F95D39D" w:rsidR="004A2EDB" w:rsidRDefault="004A2EDB" w:rsidP="004A2EDB">
            <w:pPr>
              <w:pStyle w:val="Bodytekst"/>
              <w:spacing w:line="480" w:lineRule="auto"/>
            </w:pPr>
            <w:r>
              <w:t>88</w:t>
            </w:r>
          </w:p>
        </w:tc>
        <w:tc>
          <w:tcPr>
            <w:tcW w:w="1675" w:type="dxa"/>
          </w:tcPr>
          <w:p w14:paraId="70C90877" w14:textId="77777777" w:rsidR="004A2EDB" w:rsidRDefault="004A2EDB" w:rsidP="004A2EDB">
            <w:pPr>
              <w:pStyle w:val="Bodytekst"/>
              <w:spacing w:line="480" w:lineRule="auto"/>
            </w:pPr>
          </w:p>
        </w:tc>
        <w:tc>
          <w:tcPr>
            <w:tcW w:w="3345" w:type="dxa"/>
          </w:tcPr>
          <w:p w14:paraId="6B56BD6E" w14:textId="77777777" w:rsidR="004A2EDB" w:rsidRDefault="004A2EDB" w:rsidP="004A2EDB">
            <w:pPr>
              <w:pStyle w:val="Bodytekst"/>
              <w:spacing w:line="480" w:lineRule="auto"/>
            </w:pPr>
          </w:p>
        </w:tc>
        <w:tc>
          <w:tcPr>
            <w:tcW w:w="1857" w:type="dxa"/>
          </w:tcPr>
          <w:p w14:paraId="79AE1D11" w14:textId="77777777" w:rsidR="004A2EDB" w:rsidRDefault="004A2EDB" w:rsidP="004A2EDB">
            <w:pPr>
              <w:pStyle w:val="Bodytekst"/>
              <w:spacing w:line="480" w:lineRule="auto"/>
            </w:pPr>
          </w:p>
        </w:tc>
      </w:tr>
      <w:tr w:rsidR="004A2EDB" w14:paraId="52001885" w14:textId="77777777" w:rsidTr="004A2EDB">
        <w:tc>
          <w:tcPr>
            <w:tcW w:w="2275" w:type="dxa"/>
          </w:tcPr>
          <w:p w14:paraId="11ABA6BA" w14:textId="66F1ACCF" w:rsidR="004A2EDB" w:rsidRDefault="004A2EDB" w:rsidP="004A2EDB">
            <w:pPr>
              <w:pStyle w:val="Bodytekst"/>
              <w:spacing w:line="480" w:lineRule="auto"/>
            </w:pPr>
            <w:r>
              <w:t>89</w:t>
            </w:r>
          </w:p>
        </w:tc>
        <w:tc>
          <w:tcPr>
            <w:tcW w:w="1675" w:type="dxa"/>
          </w:tcPr>
          <w:p w14:paraId="0127DFA0" w14:textId="77777777" w:rsidR="004A2EDB" w:rsidRDefault="004A2EDB" w:rsidP="004A2EDB">
            <w:pPr>
              <w:pStyle w:val="Bodytekst"/>
              <w:spacing w:line="480" w:lineRule="auto"/>
            </w:pPr>
          </w:p>
        </w:tc>
        <w:tc>
          <w:tcPr>
            <w:tcW w:w="3345" w:type="dxa"/>
          </w:tcPr>
          <w:p w14:paraId="71BABD7C" w14:textId="77777777" w:rsidR="004A2EDB" w:rsidRDefault="004A2EDB" w:rsidP="004A2EDB">
            <w:pPr>
              <w:pStyle w:val="Bodytekst"/>
              <w:spacing w:line="480" w:lineRule="auto"/>
            </w:pPr>
          </w:p>
        </w:tc>
        <w:tc>
          <w:tcPr>
            <w:tcW w:w="1857" w:type="dxa"/>
          </w:tcPr>
          <w:p w14:paraId="24043F60" w14:textId="77777777" w:rsidR="004A2EDB" w:rsidRDefault="004A2EDB" w:rsidP="004A2EDB">
            <w:pPr>
              <w:pStyle w:val="Bodytekst"/>
              <w:spacing w:line="480" w:lineRule="auto"/>
            </w:pPr>
          </w:p>
        </w:tc>
      </w:tr>
      <w:tr w:rsidR="004A2EDB" w14:paraId="3DB2CB64" w14:textId="77777777" w:rsidTr="004A2EDB">
        <w:tc>
          <w:tcPr>
            <w:tcW w:w="2275" w:type="dxa"/>
          </w:tcPr>
          <w:p w14:paraId="3DCC9E68" w14:textId="1304E717" w:rsidR="004A2EDB" w:rsidRDefault="004A2EDB" w:rsidP="004A2EDB">
            <w:pPr>
              <w:pStyle w:val="Bodytekst"/>
              <w:spacing w:line="480" w:lineRule="auto"/>
            </w:pPr>
            <w:r>
              <w:t>90</w:t>
            </w:r>
          </w:p>
        </w:tc>
        <w:tc>
          <w:tcPr>
            <w:tcW w:w="1675" w:type="dxa"/>
          </w:tcPr>
          <w:p w14:paraId="6DE5C249" w14:textId="77777777" w:rsidR="004A2EDB" w:rsidRDefault="004A2EDB" w:rsidP="004A2EDB">
            <w:pPr>
              <w:pStyle w:val="Bodytekst"/>
              <w:spacing w:line="480" w:lineRule="auto"/>
            </w:pPr>
          </w:p>
        </w:tc>
        <w:tc>
          <w:tcPr>
            <w:tcW w:w="3345" w:type="dxa"/>
          </w:tcPr>
          <w:p w14:paraId="225B67CD" w14:textId="77777777" w:rsidR="004A2EDB" w:rsidRDefault="004A2EDB" w:rsidP="004A2EDB">
            <w:pPr>
              <w:pStyle w:val="Bodytekst"/>
              <w:spacing w:line="480" w:lineRule="auto"/>
            </w:pPr>
          </w:p>
        </w:tc>
        <w:tc>
          <w:tcPr>
            <w:tcW w:w="1857" w:type="dxa"/>
          </w:tcPr>
          <w:p w14:paraId="27A9F1ED" w14:textId="77777777" w:rsidR="004A2EDB" w:rsidRDefault="004A2EDB" w:rsidP="004A2EDB">
            <w:pPr>
              <w:pStyle w:val="Bodytekst"/>
              <w:spacing w:line="480" w:lineRule="auto"/>
            </w:pPr>
          </w:p>
        </w:tc>
      </w:tr>
      <w:tr w:rsidR="004A2EDB" w14:paraId="0B1794EC" w14:textId="77777777" w:rsidTr="004A2EDB">
        <w:tc>
          <w:tcPr>
            <w:tcW w:w="2275" w:type="dxa"/>
          </w:tcPr>
          <w:p w14:paraId="6F7E8D73" w14:textId="3C28EA56" w:rsidR="004A2EDB" w:rsidRDefault="004A2EDB" w:rsidP="004A2EDB">
            <w:pPr>
              <w:pStyle w:val="Bodytekst"/>
              <w:spacing w:line="480" w:lineRule="auto"/>
            </w:pPr>
            <w:r>
              <w:t>91</w:t>
            </w:r>
          </w:p>
        </w:tc>
        <w:tc>
          <w:tcPr>
            <w:tcW w:w="1675" w:type="dxa"/>
          </w:tcPr>
          <w:p w14:paraId="650562B2" w14:textId="77777777" w:rsidR="004A2EDB" w:rsidRDefault="004A2EDB" w:rsidP="004A2EDB">
            <w:pPr>
              <w:pStyle w:val="Bodytekst"/>
              <w:spacing w:line="480" w:lineRule="auto"/>
            </w:pPr>
          </w:p>
        </w:tc>
        <w:tc>
          <w:tcPr>
            <w:tcW w:w="3345" w:type="dxa"/>
          </w:tcPr>
          <w:p w14:paraId="1AA8327D" w14:textId="77777777" w:rsidR="004A2EDB" w:rsidRDefault="004A2EDB" w:rsidP="004A2EDB">
            <w:pPr>
              <w:pStyle w:val="Bodytekst"/>
              <w:spacing w:line="480" w:lineRule="auto"/>
            </w:pPr>
          </w:p>
        </w:tc>
        <w:tc>
          <w:tcPr>
            <w:tcW w:w="1857" w:type="dxa"/>
          </w:tcPr>
          <w:p w14:paraId="41A5A77F" w14:textId="77777777" w:rsidR="004A2EDB" w:rsidRDefault="004A2EDB" w:rsidP="004A2EDB">
            <w:pPr>
              <w:pStyle w:val="Bodytekst"/>
              <w:spacing w:line="480" w:lineRule="auto"/>
            </w:pPr>
          </w:p>
        </w:tc>
      </w:tr>
      <w:tr w:rsidR="004A2EDB" w14:paraId="61934523" w14:textId="77777777" w:rsidTr="004A2EDB">
        <w:tc>
          <w:tcPr>
            <w:tcW w:w="2275" w:type="dxa"/>
          </w:tcPr>
          <w:p w14:paraId="33F4C489" w14:textId="4ACF8C05" w:rsidR="004A2EDB" w:rsidRDefault="004A2EDB" w:rsidP="004A2EDB">
            <w:pPr>
              <w:pStyle w:val="Bodytekst"/>
              <w:spacing w:line="480" w:lineRule="auto"/>
            </w:pPr>
            <w:r>
              <w:t>92</w:t>
            </w:r>
          </w:p>
        </w:tc>
        <w:tc>
          <w:tcPr>
            <w:tcW w:w="1675" w:type="dxa"/>
          </w:tcPr>
          <w:p w14:paraId="50247D08" w14:textId="77777777" w:rsidR="004A2EDB" w:rsidRDefault="004A2EDB" w:rsidP="004A2EDB">
            <w:pPr>
              <w:pStyle w:val="Bodytekst"/>
              <w:spacing w:line="480" w:lineRule="auto"/>
            </w:pPr>
          </w:p>
        </w:tc>
        <w:tc>
          <w:tcPr>
            <w:tcW w:w="3345" w:type="dxa"/>
          </w:tcPr>
          <w:p w14:paraId="22DD7DC4" w14:textId="77777777" w:rsidR="004A2EDB" w:rsidRDefault="004A2EDB" w:rsidP="004A2EDB">
            <w:pPr>
              <w:pStyle w:val="Bodytekst"/>
              <w:spacing w:line="480" w:lineRule="auto"/>
            </w:pPr>
          </w:p>
        </w:tc>
        <w:tc>
          <w:tcPr>
            <w:tcW w:w="1857" w:type="dxa"/>
          </w:tcPr>
          <w:p w14:paraId="262E8439" w14:textId="77777777" w:rsidR="004A2EDB" w:rsidRDefault="004A2EDB" w:rsidP="004A2EDB">
            <w:pPr>
              <w:pStyle w:val="Bodytekst"/>
              <w:spacing w:line="480" w:lineRule="auto"/>
            </w:pPr>
          </w:p>
        </w:tc>
      </w:tr>
      <w:tr w:rsidR="004A2EDB" w14:paraId="33AE14D0" w14:textId="77777777" w:rsidTr="004A2EDB">
        <w:tc>
          <w:tcPr>
            <w:tcW w:w="2275" w:type="dxa"/>
          </w:tcPr>
          <w:p w14:paraId="6380EDB7" w14:textId="5D6B733B" w:rsidR="004A2EDB" w:rsidRDefault="004A2EDB" w:rsidP="004A2EDB">
            <w:pPr>
              <w:pStyle w:val="Bodytekst"/>
              <w:spacing w:line="480" w:lineRule="auto"/>
            </w:pPr>
            <w:r>
              <w:lastRenderedPageBreak/>
              <w:t>93</w:t>
            </w:r>
          </w:p>
        </w:tc>
        <w:tc>
          <w:tcPr>
            <w:tcW w:w="1675" w:type="dxa"/>
          </w:tcPr>
          <w:p w14:paraId="642C6FCD" w14:textId="77777777" w:rsidR="004A2EDB" w:rsidRDefault="004A2EDB" w:rsidP="004A2EDB">
            <w:pPr>
              <w:pStyle w:val="Bodytekst"/>
              <w:spacing w:line="480" w:lineRule="auto"/>
            </w:pPr>
          </w:p>
        </w:tc>
        <w:tc>
          <w:tcPr>
            <w:tcW w:w="3345" w:type="dxa"/>
          </w:tcPr>
          <w:p w14:paraId="17CA0203" w14:textId="77777777" w:rsidR="004A2EDB" w:rsidRDefault="004A2EDB" w:rsidP="004A2EDB">
            <w:pPr>
              <w:pStyle w:val="Bodytekst"/>
              <w:spacing w:line="480" w:lineRule="auto"/>
            </w:pPr>
          </w:p>
        </w:tc>
        <w:tc>
          <w:tcPr>
            <w:tcW w:w="1857" w:type="dxa"/>
          </w:tcPr>
          <w:p w14:paraId="3BBBEE34" w14:textId="77777777" w:rsidR="004A2EDB" w:rsidRDefault="004A2EDB" w:rsidP="004A2EDB">
            <w:pPr>
              <w:pStyle w:val="Bodytekst"/>
              <w:spacing w:line="480" w:lineRule="auto"/>
            </w:pPr>
          </w:p>
        </w:tc>
      </w:tr>
      <w:tr w:rsidR="004A2EDB" w14:paraId="0E75506E" w14:textId="77777777" w:rsidTr="004A2EDB">
        <w:tc>
          <w:tcPr>
            <w:tcW w:w="2275" w:type="dxa"/>
          </w:tcPr>
          <w:p w14:paraId="5FB76284" w14:textId="25B67944" w:rsidR="004A2EDB" w:rsidRDefault="004A2EDB" w:rsidP="004A2EDB">
            <w:pPr>
              <w:pStyle w:val="Bodytekst"/>
              <w:spacing w:line="480" w:lineRule="auto"/>
            </w:pPr>
            <w:r>
              <w:t>94</w:t>
            </w:r>
          </w:p>
        </w:tc>
        <w:tc>
          <w:tcPr>
            <w:tcW w:w="1675" w:type="dxa"/>
          </w:tcPr>
          <w:p w14:paraId="194B484F" w14:textId="77777777" w:rsidR="004A2EDB" w:rsidRDefault="004A2EDB" w:rsidP="004A2EDB">
            <w:pPr>
              <w:pStyle w:val="Bodytekst"/>
              <w:spacing w:line="480" w:lineRule="auto"/>
            </w:pPr>
          </w:p>
        </w:tc>
        <w:tc>
          <w:tcPr>
            <w:tcW w:w="3345" w:type="dxa"/>
          </w:tcPr>
          <w:p w14:paraId="7821B6D1" w14:textId="77777777" w:rsidR="004A2EDB" w:rsidRDefault="004A2EDB" w:rsidP="004A2EDB">
            <w:pPr>
              <w:pStyle w:val="Bodytekst"/>
              <w:spacing w:line="480" w:lineRule="auto"/>
            </w:pPr>
          </w:p>
        </w:tc>
        <w:tc>
          <w:tcPr>
            <w:tcW w:w="1857" w:type="dxa"/>
          </w:tcPr>
          <w:p w14:paraId="406F7200" w14:textId="77777777" w:rsidR="004A2EDB" w:rsidRDefault="004A2EDB" w:rsidP="004A2EDB">
            <w:pPr>
              <w:pStyle w:val="Bodytekst"/>
              <w:spacing w:line="480" w:lineRule="auto"/>
            </w:pPr>
          </w:p>
        </w:tc>
      </w:tr>
      <w:tr w:rsidR="004A2EDB" w14:paraId="10634C87" w14:textId="77777777" w:rsidTr="004A2EDB">
        <w:tc>
          <w:tcPr>
            <w:tcW w:w="2275" w:type="dxa"/>
          </w:tcPr>
          <w:p w14:paraId="13FB8F55" w14:textId="75B0AA88" w:rsidR="004A2EDB" w:rsidRDefault="004A2EDB" w:rsidP="004A2EDB">
            <w:pPr>
              <w:pStyle w:val="Bodytekst"/>
              <w:spacing w:line="480" w:lineRule="auto"/>
            </w:pPr>
            <w:r>
              <w:t>95</w:t>
            </w:r>
          </w:p>
        </w:tc>
        <w:tc>
          <w:tcPr>
            <w:tcW w:w="1675" w:type="dxa"/>
          </w:tcPr>
          <w:p w14:paraId="34B67231" w14:textId="77777777" w:rsidR="004A2EDB" w:rsidRDefault="004A2EDB" w:rsidP="004A2EDB">
            <w:pPr>
              <w:pStyle w:val="Bodytekst"/>
              <w:spacing w:line="480" w:lineRule="auto"/>
            </w:pPr>
          </w:p>
        </w:tc>
        <w:tc>
          <w:tcPr>
            <w:tcW w:w="3345" w:type="dxa"/>
          </w:tcPr>
          <w:p w14:paraId="5647921F" w14:textId="77777777" w:rsidR="004A2EDB" w:rsidRDefault="004A2EDB" w:rsidP="004A2EDB">
            <w:pPr>
              <w:pStyle w:val="Bodytekst"/>
              <w:spacing w:line="480" w:lineRule="auto"/>
            </w:pPr>
          </w:p>
        </w:tc>
        <w:tc>
          <w:tcPr>
            <w:tcW w:w="1857" w:type="dxa"/>
          </w:tcPr>
          <w:p w14:paraId="12BDA4AD" w14:textId="77777777" w:rsidR="004A2EDB" w:rsidRDefault="004A2EDB" w:rsidP="004A2EDB">
            <w:pPr>
              <w:pStyle w:val="Bodytekst"/>
              <w:spacing w:line="480" w:lineRule="auto"/>
            </w:pPr>
          </w:p>
        </w:tc>
      </w:tr>
      <w:tr w:rsidR="004A2EDB" w14:paraId="79BB052F" w14:textId="77777777" w:rsidTr="004A2EDB">
        <w:tc>
          <w:tcPr>
            <w:tcW w:w="2275" w:type="dxa"/>
          </w:tcPr>
          <w:p w14:paraId="278C952D" w14:textId="0340B393" w:rsidR="004A2EDB" w:rsidRDefault="004A2EDB" w:rsidP="004A2EDB">
            <w:pPr>
              <w:pStyle w:val="Bodytekst"/>
              <w:spacing w:line="480" w:lineRule="auto"/>
            </w:pPr>
            <w:r>
              <w:t>96</w:t>
            </w:r>
          </w:p>
        </w:tc>
        <w:tc>
          <w:tcPr>
            <w:tcW w:w="1675" w:type="dxa"/>
          </w:tcPr>
          <w:p w14:paraId="57439A04" w14:textId="77777777" w:rsidR="004A2EDB" w:rsidRDefault="004A2EDB" w:rsidP="004A2EDB">
            <w:pPr>
              <w:pStyle w:val="Bodytekst"/>
              <w:spacing w:line="480" w:lineRule="auto"/>
            </w:pPr>
          </w:p>
        </w:tc>
        <w:tc>
          <w:tcPr>
            <w:tcW w:w="3345" w:type="dxa"/>
          </w:tcPr>
          <w:p w14:paraId="57786DE8" w14:textId="77777777" w:rsidR="004A2EDB" w:rsidRDefault="004A2EDB" w:rsidP="004A2EDB">
            <w:pPr>
              <w:pStyle w:val="Bodytekst"/>
              <w:spacing w:line="480" w:lineRule="auto"/>
            </w:pPr>
          </w:p>
        </w:tc>
        <w:tc>
          <w:tcPr>
            <w:tcW w:w="1857" w:type="dxa"/>
          </w:tcPr>
          <w:p w14:paraId="421D510C" w14:textId="77777777" w:rsidR="004A2EDB" w:rsidRDefault="004A2EDB" w:rsidP="004A2EDB">
            <w:pPr>
              <w:pStyle w:val="Bodytekst"/>
              <w:spacing w:line="480" w:lineRule="auto"/>
            </w:pPr>
          </w:p>
        </w:tc>
      </w:tr>
      <w:tr w:rsidR="004A2EDB" w14:paraId="5FCF4C99" w14:textId="77777777" w:rsidTr="004A2EDB">
        <w:tc>
          <w:tcPr>
            <w:tcW w:w="2275" w:type="dxa"/>
          </w:tcPr>
          <w:p w14:paraId="11E99FEC" w14:textId="7FD12A16" w:rsidR="004A2EDB" w:rsidRDefault="004A2EDB" w:rsidP="004A2EDB">
            <w:pPr>
              <w:pStyle w:val="Bodytekst"/>
              <w:spacing w:line="480" w:lineRule="auto"/>
            </w:pPr>
            <w:r>
              <w:t>97</w:t>
            </w:r>
          </w:p>
        </w:tc>
        <w:tc>
          <w:tcPr>
            <w:tcW w:w="1675" w:type="dxa"/>
          </w:tcPr>
          <w:p w14:paraId="4AA8D2B6" w14:textId="77777777" w:rsidR="004A2EDB" w:rsidRDefault="004A2EDB" w:rsidP="004A2EDB">
            <w:pPr>
              <w:pStyle w:val="Bodytekst"/>
              <w:spacing w:line="480" w:lineRule="auto"/>
            </w:pPr>
          </w:p>
        </w:tc>
        <w:tc>
          <w:tcPr>
            <w:tcW w:w="3345" w:type="dxa"/>
          </w:tcPr>
          <w:p w14:paraId="49A86FE0" w14:textId="77777777" w:rsidR="004A2EDB" w:rsidRDefault="004A2EDB" w:rsidP="004A2EDB">
            <w:pPr>
              <w:pStyle w:val="Bodytekst"/>
              <w:spacing w:line="480" w:lineRule="auto"/>
            </w:pPr>
          </w:p>
        </w:tc>
        <w:tc>
          <w:tcPr>
            <w:tcW w:w="1857" w:type="dxa"/>
          </w:tcPr>
          <w:p w14:paraId="5DD8C375" w14:textId="77777777" w:rsidR="004A2EDB" w:rsidRDefault="004A2EDB" w:rsidP="004A2EDB">
            <w:pPr>
              <w:pStyle w:val="Bodytekst"/>
              <w:spacing w:line="480" w:lineRule="auto"/>
            </w:pPr>
          </w:p>
        </w:tc>
      </w:tr>
      <w:tr w:rsidR="004A2EDB" w14:paraId="14162B08" w14:textId="77777777" w:rsidTr="004A2EDB">
        <w:tc>
          <w:tcPr>
            <w:tcW w:w="2275" w:type="dxa"/>
          </w:tcPr>
          <w:p w14:paraId="3EC9D66E" w14:textId="78DFE1C5" w:rsidR="004A2EDB" w:rsidRDefault="004A2EDB" w:rsidP="004A2EDB">
            <w:pPr>
              <w:pStyle w:val="Bodytekst"/>
              <w:spacing w:line="480" w:lineRule="auto"/>
            </w:pPr>
            <w:r>
              <w:t>98</w:t>
            </w:r>
          </w:p>
        </w:tc>
        <w:tc>
          <w:tcPr>
            <w:tcW w:w="1675" w:type="dxa"/>
          </w:tcPr>
          <w:p w14:paraId="6034099C" w14:textId="77777777" w:rsidR="004A2EDB" w:rsidRDefault="004A2EDB" w:rsidP="004A2EDB">
            <w:pPr>
              <w:pStyle w:val="Bodytekst"/>
              <w:spacing w:line="480" w:lineRule="auto"/>
            </w:pPr>
          </w:p>
        </w:tc>
        <w:tc>
          <w:tcPr>
            <w:tcW w:w="3345" w:type="dxa"/>
          </w:tcPr>
          <w:p w14:paraId="476182BC" w14:textId="77777777" w:rsidR="004A2EDB" w:rsidRDefault="004A2EDB" w:rsidP="004A2EDB">
            <w:pPr>
              <w:pStyle w:val="Bodytekst"/>
              <w:spacing w:line="480" w:lineRule="auto"/>
            </w:pPr>
          </w:p>
        </w:tc>
        <w:tc>
          <w:tcPr>
            <w:tcW w:w="1857" w:type="dxa"/>
          </w:tcPr>
          <w:p w14:paraId="02E130B4" w14:textId="77777777" w:rsidR="004A2EDB" w:rsidRDefault="004A2EDB" w:rsidP="004A2EDB">
            <w:pPr>
              <w:pStyle w:val="Bodytekst"/>
              <w:spacing w:line="480" w:lineRule="auto"/>
            </w:pPr>
          </w:p>
        </w:tc>
      </w:tr>
      <w:tr w:rsidR="004A2EDB" w14:paraId="6D2A9251" w14:textId="77777777" w:rsidTr="004A2EDB">
        <w:tc>
          <w:tcPr>
            <w:tcW w:w="2275" w:type="dxa"/>
          </w:tcPr>
          <w:p w14:paraId="17EF4A19" w14:textId="57B5831B" w:rsidR="004A2EDB" w:rsidRDefault="004A2EDB" w:rsidP="004A2EDB">
            <w:pPr>
              <w:pStyle w:val="Bodytekst"/>
              <w:spacing w:line="480" w:lineRule="auto"/>
            </w:pPr>
            <w:r>
              <w:t>99</w:t>
            </w:r>
          </w:p>
        </w:tc>
        <w:tc>
          <w:tcPr>
            <w:tcW w:w="1675" w:type="dxa"/>
          </w:tcPr>
          <w:p w14:paraId="51FA5D66" w14:textId="77777777" w:rsidR="004A2EDB" w:rsidRDefault="004A2EDB" w:rsidP="004A2EDB">
            <w:pPr>
              <w:pStyle w:val="Bodytekst"/>
              <w:spacing w:line="480" w:lineRule="auto"/>
            </w:pPr>
          </w:p>
        </w:tc>
        <w:tc>
          <w:tcPr>
            <w:tcW w:w="3345" w:type="dxa"/>
          </w:tcPr>
          <w:p w14:paraId="0CDDF45D" w14:textId="77777777" w:rsidR="004A2EDB" w:rsidRDefault="004A2EDB" w:rsidP="004A2EDB">
            <w:pPr>
              <w:pStyle w:val="Bodytekst"/>
              <w:spacing w:line="480" w:lineRule="auto"/>
            </w:pPr>
          </w:p>
        </w:tc>
        <w:tc>
          <w:tcPr>
            <w:tcW w:w="1857" w:type="dxa"/>
          </w:tcPr>
          <w:p w14:paraId="39F45340" w14:textId="77777777" w:rsidR="004A2EDB" w:rsidRDefault="004A2EDB" w:rsidP="004A2EDB">
            <w:pPr>
              <w:pStyle w:val="Bodytekst"/>
              <w:spacing w:line="480" w:lineRule="auto"/>
            </w:pPr>
          </w:p>
        </w:tc>
      </w:tr>
      <w:tr w:rsidR="004A2EDB" w14:paraId="01686C3A" w14:textId="77777777" w:rsidTr="004A2EDB">
        <w:tc>
          <w:tcPr>
            <w:tcW w:w="2275" w:type="dxa"/>
          </w:tcPr>
          <w:p w14:paraId="28A7D6B5" w14:textId="7541A3BE" w:rsidR="004A2EDB" w:rsidRDefault="004A2EDB" w:rsidP="004A2EDB">
            <w:pPr>
              <w:pStyle w:val="Bodytekst"/>
              <w:spacing w:line="480" w:lineRule="auto"/>
            </w:pPr>
            <w:r>
              <w:t>100</w:t>
            </w:r>
          </w:p>
        </w:tc>
        <w:tc>
          <w:tcPr>
            <w:tcW w:w="1675" w:type="dxa"/>
          </w:tcPr>
          <w:p w14:paraId="49E49DF8" w14:textId="77777777" w:rsidR="004A2EDB" w:rsidRDefault="004A2EDB" w:rsidP="004A2EDB">
            <w:pPr>
              <w:pStyle w:val="Bodytekst"/>
              <w:spacing w:line="480" w:lineRule="auto"/>
            </w:pPr>
          </w:p>
        </w:tc>
        <w:tc>
          <w:tcPr>
            <w:tcW w:w="3345" w:type="dxa"/>
          </w:tcPr>
          <w:p w14:paraId="628D001E" w14:textId="77777777" w:rsidR="004A2EDB" w:rsidRDefault="004A2EDB" w:rsidP="004A2EDB">
            <w:pPr>
              <w:pStyle w:val="Bodytekst"/>
              <w:spacing w:line="480" w:lineRule="auto"/>
            </w:pPr>
          </w:p>
        </w:tc>
        <w:tc>
          <w:tcPr>
            <w:tcW w:w="1857" w:type="dxa"/>
          </w:tcPr>
          <w:p w14:paraId="564A749C" w14:textId="77777777" w:rsidR="004A2EDB" w:rsidRDefault="004A2EDB" w:rsidP="004A2EDB">
            <w:pPr>
              <w:pStyle w:val="Bodytekst"/>
              <w:spacing w:line="480" w:lineRule="auto"/>
            </w:pPr>
          </w:p>
        </w:tc>
      </w:tr>
    </w:tbl>
    <w:p w14:paraId="072E9A81" w14:textId="48ED5EE3" w:rsidR="004A2EDB" w:rsidRDefault="004A2EDB" w:rsidP="004A2EDB">
      <w:pPr>
        <w:pStyle w:val="Bodytekst"/>
      </w:pPr>
    </w:p>
    <w:sectPr w:rsidR="004A2EDB" w:rsidSect="008D0188">
      <w:headerReference w:type="even" r:id="rId11"/>
      <w:headerReference w:type="default" r:id="rId12"/>
      <w:footerReference w:type="even" r:id="rId13"/>
      <w:footerReference w:type="default" r:id="rId14"/>
      <w:headerReference w:type="first" r:id="rId15"/>
      <w:footerReference w:type="first" r:id="rId16"/>
      <w:pgSz w:w="11906" w:h="16838"/>
      <w:pgMar w:top="936" w:right="1372" w:bottom="1871" w:left="1372" w:header="471"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EF53A" w14:textId="77777777" w:rsidR="00545DEF" w:rsidRDefault="00545DEF" w:rsidP="00110F84">
      <w:r>
        <w:separator/>
      </w:r>
    </w:p>
  </w:endnote>
  <w:endnote w:type="continuationSeparator" w:id="0">
    <w:p w14:paraId="7294FE37" w14:textId="77777777" w:rsidR="00545DEF" w:rsidRDefault="00545DEF" w:rsidP="0011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 Hew">
    <w:charset w:val="00"/>
    <w:family w:val="auto"/>
    <w:pitch w:val="variable"/>
    <w:sig w:usb0="A000002F" w:usb1="500160FB"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154C" w14:textId="77777777" w:rsidR="00677B19" w:rsidRDefault="00677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52449307"/>
  <w:bookmarkStart w:id="1" w:name="_Hlk52449308"/>
  <w:p w14:paraId="018D62A4" w14:textId="77777777" w:rsidR="0023212A" w:rsidRPr="008D0188" w:rsidRDefault="00B10AF2" w:rsidP="008D0188">
    <w:pPr>
      <w:pStyle w:val="Voettekst"/>
    </w:pPr>
    <w:r w:rsidRPr="008D0188">
      <mc:AlternateContent>
        <mc:Choice Requires="wps">
          <w:drawing>
            <wp:anchor distT="0" distB="0" distL="114300" distR="114300" simplePos="0" relativeHeight="251659264" behindDoc="0" locked="0" layoutInCell="1" allowOverlap="1" wp14:anchorId="0F226985" wp14:editId="3636CCF0">
              <wp:simplePos x="0" y="0"/>
              <wp:positionH relativeFrom="page">
                <wp:posOffset>6094349</wp:posOffset>
              </wp:positionH>
              <wp:positionV relativeFrom="page">
                <wp:posOffset>10118725</wp:posOffset>
              </wp:positionV>
              <wp:extent cx="593725" cy="296545"/>
              <wp:effectExtent l="0" t="0" r="0" b="8255"/>
              <wp:wrapNone/>
              <wp:docPr id="8" name="Tekstvak 8"/>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2AA6F7C1" w14:textId="77777777" w:rsidR="0023212A" w:rsidRPr="00643E44" w:rsidRDefault="00000000" w:rsidP="00514314">
                          <w:pPr>
                            <w:pStyle w:val="kleinetekstKAP"/>
                            <w:spacing w:line="240" w:lineRule="auto"/>
                            <w:jc w:val="right"/>
                          </w:pPr>
                          <w:sdt>
                            <w:sdtPr>
                              <w:id w:val="756718254"/>
                              <w:docPartObj>
                                <w:docPartGallery w:val="Page Numbers (Bottom of Page)"/>
                                <w:docPartUnique/>
                              </w:docPartObj>
                            </w:sdt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26985" id="_x0000_t202" coordsize="21600,21600" o:spt="202" path="m,l,21600r21600,l21600,xe">
              <v:stroke joinstyle="miter"/>
              <v:path gradientshapeok="t" o:connecttype="rect"/>
            </v:shapetype>
            <v:shape id="Tekstvak 8" o:spid="_x0000_s1030" type="#_x0000_t202" style="position:absolute;left:0;text-align:left;margin-left:479.85pt;margin-top:796.75pt;width:46.7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" filled="f" stroked="f" strokeweight=".5pt">
              <v:textbox inset="0,0,0,0">
                <w:txbxContent>
                  <w:p w14:paraId="2AA6F7C1" w14:textId="77777777" w:rsidR="0023212A" w:rsidRPr="00643E44" w:rsidRDefault="000E2FB6"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v:textbox>
              <w10:wrap anchorx="page" anchory="page"/>
            </v:shape>
          </w:pict>
        </mc:Fallback>
      </mc:AlternateContent>
    </w:r>
    <w:r w:rsidR="00FF20EB" w:rsidRPr="008D0188">
      <w:drawing>
        <wp:anchor distT="0" distB="0" distL="114300" distR="114300" simplePos="0" relativeHeight="251664384" behindDoc="1" locked="1" layoutInCell="1" allowOverlap="1" wp14:anchorId="6F60E0D0" wp14:editId="729D6C4B">
          <wp:simplePos x="0" y="0"/>
          <wp:positionH relativeFrom="page">
            <wp:posOffset>6888480</wp:posOffset>
          </wp:positionH>
          <wp:positionV relativeFrom="page">
            <wp:posOffset>10099675</wp:posOffset>
          </wp:positionV>
          <wp:extent cx="376560" cy="297000"/>
          <wp:effectExtent l="0" t="0" r="4445" b="825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6560" cy="297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8F7E" w14:textId="77777777" w:rsidR="00FD461A" w:rsidRPr="00326523" w:rsidRDefault="00326523" w:rsidP="00326523">
    <w:pPr>
      <w:pStyle w:val="Voettekst"/>
    </w:pPr>
    <w:r w:rsidRPr="008D0188">
      <mc:AlternateContent>
        <mc:Choice Requires="wps">
          <w:drawing>
            <wp:anchor distT="0" distB="0" distL="114300" distR="114300" simplePos="0" relativeHeight="251670528" behindDoc="0" locked="0" layoutInCell="1" allowOverlap="1" wp14:anchorId="1013CB08" wp14:editId="6260A8D4">
              <wp:simplePos x="0" y="0"/>
              <wp:positionH relativeFrom="page">
                <wp:posOffset>6094349</wp:posOffset>
              </wp:positionH>
              <wp:positionV relativeFrom="page">
                <wp:posOffset>10118725</wp:posOffset>
              </wp:positionV>
              <wp:extent cx="593725" cy="296545"/>
              <wp:effectExtent l="0" t="0" r="0" b="8255"/>
              <wp:wrapNone/>
              <wp:docPr id="4" name="Tekstvak 4"/>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33A509A1" w14:textId="77777777" w:rsidR="00326523" w:rsidRPr="00643E44" w:rsidRDefault="00000000" w:rsidP="00326523">
                          <w:pPr>
                            <w:pStyle w:val="kleinetekstKAP"/>
                            <w:spacing w:line="240" w:lineRule="auto"/>
                            <w:jc w:val="right"/>
                          </w:pPr>
                          <w:sdt>
                            <w:sdtPr>
                              <w:id w:val="-369532027"/>
                              <w:docPartObj>
                                <w:docPartGallery w:val="Page Numbers (Bottom of Page)"/>
                                <w:docPartUnique/>
                              </w:docPartObj>
                            </w:sdt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3CB08" id="_x0000_t202" coordsize="21600,21600" o:spt="202" path="m,l,21600r21600,l21600,xe">
              <v:stroke joinstyle="miter"/>
              <v:path gradientshapeok="t" o:connecttype="rect"/>
            </v:shapetype>
            <v:shape id="Tekstvak 4" o:spid="_x0000_s1031" type="#_x0000_t202" style="position:absolute;left:0;text-align:left;margin-left:479.85pt;margin-top:796.75pt;width:46.75pt;height:23.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" filled="f" stroked="f" strokeweight=".5pt">
              <v:textbox inset="0,0,0,0">
                <w:txbxContent>
                  <w:p w14:paraId="33A509A1" w14:textId="77777777" w:rsidR="00326523" w:rsidRPr="00643E44" w:rsidRDefault="000E2FB6"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F3EDB" w14:textId="77777777" w:rsidR="00545DEF" w:rsidRDefault="00545DEF" w:rsidP="00110F84">
      <w:r>
        <w:separator/>
      </w:r>
    </w:p>
  </w:footnote>
  <w:footnote w:type="continuationSeparator" w:id="0">
    <w:p w14:paraId="47A8460C" w14:textId="77777777" w:rsidR="00545DEF" w:rsidRDefault="00545DEF" w:rsidP="00110F84">
      <w:r>
        <w:continuationSeparator/>
      </w:r>
    </w:p>
  </w:footnote>
  <w:footnote w:id="1">
    <w:p w14:paraId="7F6496AD" w14:textId="10176297" w:rsidR="004A2EDB" w:rsidRPr="004A2EDB" w:rsidRDefault="004A2EDB">
      <w:pPr>
        <w:pStyle w:val="Voetnoottekst"/>
        <w:rPr>
          <w:lang w:val="nl-BE"/>
        </w:rPr>
      </w:pPr>
      <w:r>
        <w:rPr>
          <w:rStyle w:val="Voetnootmarkering"/>
        </w:rPr>
        <w:footnoteRef/>
      </w:r>
      <w:r>
        <w:t xml:space="preserve"> </w:t>
      </w:r>
      <w:r w:rsidRPr="004A2EDB">
        <w:rPr>
          <w:sz w:val="14"/>
          <w:szCs w:val="14"/>
        </w:rPr>
        <w:t xml:space="preserve">Deze gegevens worden enkel gebruikt in het kader van het </w:t>
      </w:r>
      <w:r>
        <w:rPr>
          <w:sz w:val="14"/>
          <w:szCs w:val="14"/>
        </w:rPr>
        <w:t>behandelen</w:t>
      </w:r>
      <w:r w:rsidRPr="004A2EDB">
        <w:rPr>
          <w:sz w:val="14"/>
          <w:szCs w:val="14"/>
        </w:rPr>
        <w:t xml:space="preserve"> van dit voorstel door de initiatiefnemers en door de gemeente Dilbeek</w:t>
      </w:r>
      <w:r>
        <w:rPr>
          <w:sz w:val="14"/>
          <w:szCs w:val="14"/>
        </w:rPr>
        <w:t>, meer bepaald om de ontvankelijkheid van het voorstel na te gaan</w:t>
      </w:r>
      <w:r w:rsidRPr="004A2EDB">
        <w:rPr>
          <w:sz w:val="14"/>
          <w:szCs w:val="14"/>
        </w:rPr>
        <w:t>. Deze gegevens worden niet gedeeld met andere partijen, en niet voor andere doeleinden gebruikt. Na het bepalen van de ontvankelijkheid van het verzoek verwijdert de gemeente deze gegevens. U hebt recht op inzage</w:t>
      </w:r>
      <w:r>
        <w:rPr>
          <w:sz w:val="14"/>
          <w:szCs w:val="14"/>
        </w:rPr>
        <w:t>, correctie en verwijdering van uw persoonsgegevens gedurende deze periode.</w:t>
      </w:r>
      <w:r w:rsidRPr="004A2EDB">
        <w:rPr>
          <w:sz w:val="14"/>
          <w:szCs w:val="14"/>
        </w:rPr>
        <w:t xml:space="preserve"> Groep Dilbeek houdt zich in alle gevallen aan de toepasselijke wet- en regelgeving, waaronder de Algemene Verordening Gegevensbescherming (AVG), elders ook GDPR genoemd. U kan de volledige privacyverklaring van Groep Dilbeek nalezen op </w:t>
      </w:r>
      <w:r w:rsidR="00843D60" w:rsidRPr="00843D60">
        <w:rPr>
          <w:sz w:val="14"/>
          <w:szCs w:val="14"/>
        </w:rPr>
        <w:t>https://www.dilbeek.be/nl/over-dilbeek/privacyverklaring-groep-dilbeek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F6BC" w14:textId="77777777" w:rsidR="00677B19" w:rsidRDefault="00677B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87AD" w14:textId="77777777" w:rsidR="00677B19" w:rsidRDefault="00677B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2635" w14:textId="77777777" w:rsidR="00074F2D" w:rsidRDefault="00795360" w:rsidP="008D0188">
    <w:pPr>
      <w:pStyle w:val="Voettekst"/>
    </w:pPr>
    <w:r>
      <w:drawing>
        <wp:anchor distT="0" distB="594360" distL="114300" distR="114300" simplePos="0" relativeHeight="251660288" behindDoc="1" locked="1" layoutInCell="1" allowOverlap="1" wp14:anchorId="1C506645" wp14:editId="537023A1">
          <wp:simplePos x="0" y="0"/>
          <wp:positionH relativeFrom="page">
            <wp:posOffset>893445</wp:posOffset>
          </wp:positionH>
          <wp:positionV relativeFrom="page">
            <wp:posOffset>595630</wp:posOffset>
          </wp:positionV>
          <wp:extent cx="1488600" cy="296640"/>
          <wp:effectExtent l="0" t="0" r="0" b="8255"/>
          <wp:wrapTopAndBottom/>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8600" cy="296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3FE"/>
    <w:multiLevelType w:val="hybridMultilevel"/>
    <w:tmpl w:val="95C8A292"/>
    <w:lvl w:ilvl="0" w:tplc="CC462A88">
      <w:start w:val="1"/>
      <w:numFmt w:val="decimal"/>
      <w:pStyle w:val="Titelniveau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1846406"/>
    <w:multiLevelType w:val="hybridMultilevel"/>
    <w:tmpl w:val="6C1282EE"/>
    <w:lvl w:ilvl="0" w:tplc="B4A0F228">
      <w:start w:val="1"/>
      <w:numFmt w:val="decimal"/>
      <w:pStyle w:val="Titelniveau3"/>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8723292"/>
    <w:multiLevelType w:val="hybridMultilevel"/>
    <w:tmpl w:val="0148947A"/>
    <w:lvl w:ilvl="0" w:tplc="C5249B52">
      <w:start w:val="1"/>
      <w:numFmt w:val="decimal"/>
      <w:pStyle w:val="Titelniveau2"/>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9187E70"/>
    <w:multiLevelType w:val="hybridMultilevel"/>
    <w:tmpl w:val="014E6204"/>
    <w:lvl w:ilvl="0" w:tplc="861AFB72">
      <w:start w:val="1"/>
      <w:numFmt w:val="decimal"/>
      <w:pStyle w:val="Titelniveau4"/>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45B08B0"/>
    <w:multiLevelType w:val="hybridMultilevel"/>
    <w:tmpl w:val="D8828DCA"/>
    <w:lvl w:ilvl="0" w:tplc="16E81156">
      <w:start w:val="1"/>
      <w:numFmt w:val="decimal"/>
      <w:pStyle w:val="DilbeekNummering"/>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86485"/>
    <w:multiLevelType w:val="hybridMultilevel"/>
    <w:tmpl w:val="0408EA70"/>
    <w:lvl w:ilvl="0" w:tplc="5336D65A">
      <w:start w:val="1"/>
      <w:numFmt w:val="bullet"/>
      <w:pStyle w:val="DilbeekOpsomming01"/>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E3453DB"/>
    <w:multiLevelType w:val="hybridMultilevel"/>
    <w:tmpl w:val="8E68C1A2"/>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74C1039"/>
    <w:multiLevelType w:val="hybridMultilevel"/>
    <w:tmpl w:val="52A4BBF4"/>
    <w:lvl w:ilvl="0" w:tplc="4AA88E9A">
      <w:start w:val="1"/>
      <w:numFmt w:val="bullet"/>
      <w:pStyle w:val="DilbeekOpsomming02"/>
      <w:lvlText w:val="o"/>
      <w:lvlJc w:val="left"/>
      <w:pPr>
        <w:ind w:left="828" w:hanging="360"/>
      </w:pPr>
      <w:rPr>
        <w:rFonts w:ascii="Courier New" w:hAnsi="Courier New" w:cs="Courier New" w:hint="default"/>
      </w:rPr>
    </w:lvl>
    <w:lvl w:ilvl="1" w:tplc="08130003" w:tentative="1">
      <w:start w:val="1"/>
      <w:numFmt w:val="bullet"/>
      <w:lvlText w:val="o"/>
      <w:lvlJc w:val="left"/>
      <w:pPr>
        <w:ind w:left="1908" w:hanging="360"/>
      </w:pPr>
      <w:rPr>
        <w:rFonts w:ascii="Courier New" w:hAnsi="Courier New" w:cs="Courier New" w:hint="default"/>
      </w:rPr>
    </w:lvl>
    <w:lvl w:ilvl="2" w:tplc="08130005" w:tentative="1">
      <w:start w:val="1"/>
      <w:numFmt w:val="bullet"/>
      <w:lvlText w:val=""/>
      <w:lvlJc w:val="left"/>
      <w:pPr>
        <w:ind w:left="2628" w:hanging="360"/>
      </w:pPr>
      <w:rPr>
        <w:rFonts w:ascii="Wingdings" w:hAnsi="Wingdings" w:hint="default"/>
      </w:rPr>
    </w:lvl>
    <w:lvl w:ilvl="3" w:tplc="08130001" w:tentative="1">
      <w:start w:val="1"/>
      <w:numFmt w:val="bullet"/>
      <w:lvlText w:val=""/>
      <w:lvlJc w:val="left"/>
      <w:pPr>
        <w:ind w:left="3348" w:hanging="360"/>
      </w:pPr>
      <w:rPr>
        <w:rFonts w:ascii="Symbol" w:hAnsi="Symbol" w:hint="default"/>
      </w:rPr>
    </w:lvl>
    <w:lvl w:ilvl="4" w:tplc="08130003" w:tentative="1">
      <w:start w:val="1"/>
      <w:numFmt w:val="bullet"/>
      <w:lvlText w:val="o"/>
      <w:lvlJc w:val="left"/>
      <w:pPr>
        <w:ind w:left="4068" w:hanging="360"/>
      </w:pPr>
      <w:rPr>
        <w:rFonts w:ascii="Courier New" w:hAnsi="Courier New" w:cs="Courier New" w:hint="default"/>
      </w:rPr>
    </w:lvl>
    <w:lvl w:ilvl="5" w:tplc="08130005" w:tentative="1">
      <w:start w:val="1"/>
      <w:numFmt w:val="bullet"/>
      <w:lvlText w:val=""/>
      <w:lvlJc w:val="left"/>
      <w:pPr>
        <w:ind w:left="4788" w:hanging="360"/>
      </w:pPr>
      <w:rPr>
        <w:rFonts w:ascii="Wingdings" w:hAnsi="Wingdings" w:hint="default"/>
      </w:rPr>
    </w:lvl>
    <w:lvl w:ilvl="6" w:tplc="08130001" w:tentative="1">
      <w:start w:val="1"/>
      <w:numFmt w:val="bullet"/>
      <w:lvlText w:val=""/>
      <w:lvlJc w:val="left"/>
      <w:pPr>
        <w:ind w:left="5508" w:hanging="360"/>
      </w:pPr>
      <w:rPr>
        <w:rFonts w:ascii="Symbol" w:hAnsi="Symbol" w:hint="default"/>
      </w:rPr>
    </w:lvl>
    <w:lvl w:ilvl="7" w:tplc="08130003" w:tentative="1">
      <w:start w:val="1"/>
      <w:numFmt w:val="bullet"/>
      <w:lvlText w:val="o"/>
      <w:lvlJc w:val="left"/>
      <w:pPr>
        <w:ind w:left="6228" w:hanging="360"/>
      </w:pPr>
      <w:rPr>
        <w:rFonts w:ascii="Courier New" w:hAnsi="Courier New" w:cs="Courier New" w:hint="default"/>
      </w:rPr>
    </w:lvl>
    <w:lvl w:ilvl="8" w:tplc="08130005" w:tentative="1">
      <w:start w:val="1"/>
      <w:numFmt w:val="bullet"/>
      <w:lvlText w:val=""/>
      <w:lvlJc w:val="left"/>
      <w:pPr>
        <w:ind w:left="6948" w:hanging="360"/>
      </w:pPr>
      <w:rPr>
        <w:rFonts w:ascii="Wingdings" w:hAnsi="Wingdings" w:hint="default"/>
      </w:rPr>
    </w:lvl>
  </w:abstractNum>
  <w:abstractNum w:abstractNumId="10" w15:restartNumberingAfterBreak="0">
    <w:nsid w:val="7AF96E17"/>
    <w:multiLevelType w:val="hybridMultilevel"/>
    <w:tmpl w:val="7ABCD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0B2613"/>
    <w:multiLevelType w:val="hybridMultilevel"/>
    <w:tmpl w:val="DBBC36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42014789">
    <w:abstractNumId w:val="1"/>
  </w:num>
  <w:num w:numId="2" w16cid:durableId="1197739289">
    <w:abstractNumId w:val="7"/>
  </w:num>
  <w:num w:numId="3" w16cid:durableId="947543170">
    <w:abstractNumId w:val="10"/>
  </w:num>
  <w:num w:numId="4" w16cid:durableId="707142998">
    <w:abstractNumId w:val="8"/>
  </w:num>
  <w:num w:numId="5" w16cid:durableId="824050434">
    <w:abstractNumId w:val="6"/>
  </w:num>
  <w:num w:numId="6" w16cid:durableId="169296380">
    <w:abstractNumId w:val="6"/>
  </w:num>
  <w:num w:numId="7" w16cid:durableId="1804157873">
    <w:abstractNumId w:val="6"/>
    <w:lvlOverride w:ilvl="0">
      <w:startOverride w:val="1"/>
    </w:lvlOverride>
  </w:num>
  <w:num w:numId="8" w16cid:durableId="222065867">
    <w:abstractNumId w:val="9"/>
  </w:num>
  <w:num w:numId="9" w16cid:durableId="1385450968">
    <w:abstractNumId w:val="5"/>
  </w:num>
  <w:num w:numId="10" w16cid:durableId="539241213">
    <w:abstractNumId w:val="3"/>
  </w:num>
  <w:num w:numId="11" w16cid:durableId="771166950">
    <w:abstractNumId w:val="2"/>
  </w:num>
  <w:num w:numId="12" w16cid:durableId="2046515439">
    <w:abstractNumId w:val="4"/>
  </w:num>
  <w:num w:numId="13" w16cid:durableId="797845741">
    <w:abstractNumId w:val="0"/>
  </w:num>
  <w:num w:numId="14" w16cid:durableId="57672126">
    <w:abstractNumId w:val="0"/>
  </w:num>
  <w:num w:numId="15" w16cid:durableId="6882216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471"/>
  <w:drawingGridVerticalSpacing w:val="471"/>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2C"/>
    <w:rsid w:val="000027E7"/>
    <w:rsid w:val="00025844"/>
    <w:rsid w:val="00025C52"/>
    <w:rsid w:val="00026255"/>
    <w:rsid w:val="00031A0D"/>
    <w:rsid w:val="00033E09"/>
    <w:rsid w:val="00053263"/>
    <w:rsid w:val="00060BB9"/>
    <w:rsid w:val="00074F2D"/>
    <w:rsid w:val="000766BD"/>
    <w:rsid w:val="000822F7"/>
    <w:rsid w:val="00086E96"/>
    <w:rsid w:val="000901D6"/>
    <w:rsid w:val="00090B0E"/>
    <w:rsid w:val="000A03BC"/>
    <w:rsid w:val="000B6C06"/>
    <w:rsid w:val="000D28C0"/>
    <w:rsid w:val="000D685A"/>
    <w:rsid w:val="000F0A4E"/>
    <w:rsid w:val="000F29DF"/>
    <w:rsid w:val="000F3C51"/>
    <w:rsid w:val="000F4443"/>
    <w:rsid w:val="00101DAE"/>
    <w:rsid w:val="00104756"/>
    <w:rsid w:val="0010497D"/>
    <w:rsid w:val="00110F84"/>
    <w:rsid w:val="00122043"/>
    <w:rsid w:val="00127421"/>
    <w:rsid w:val="00132FDB"/>
    <w:rsid w:val="00150F5E"/>
    <w:rsid w:val="0016353D"/>
    <w:rsid w:val="00171E01"/>
    <w:rsid w:val="00184BE9"/>
    <w:rsid w:val="00196597"/>
    <w:rsid w:val="001C0DC8"/>
    <w:rsid w:val="001C5CD7"/>
    <w:rsid w:val="001C6F29"/>
    <w:rsid w:val="001D4030"/>
    <w:rsid w:val="001D4482"/>
    <w:rsid w:val="001D5CA6"/>
    <w:rsid w:val="001D77C1"/>
    <w:rsid w:val="001E0F82"/>
    <w:rsid w:val="001E69B7"/>
    <w:rsid w:val="001F1A07"/>
    <w:rsid w:val="0023212A"/>
    <w:rsid w:val="00233CD9"/>
    <w:rsid w:val="00250080"/>
    <w:rsid w:val="00250424"/>
    <w:rsid w:val="00254B5F"/>
    <w:rsid w:val="00266BEF"/>
    <w:rsid w:val="002705BC"/>
    <w:rsid w:val="00273168"/>
    <w:rsid w:val="00283388"/>
    <w:rsid w:val="00284145"/>
    <w:rsid w:val="002910FC"/>
    <w:rsid w:val="002949B3"/>
    <w:rsid w:val="002A1077"/>
    <w:rsid w:val="002B2780"/>
    <w:rsid w:val="002C609C"/>
    <w:rsid w:val="002D7425"/>
    <w:rsid w:val="002E22CD"/>
    <w:rsid w:val="002E3C2B"/>
    <w:rsid w:val="00314AFE"/>
    <w:rsid w:val="00317CF2"/>
    <w:rsid w:val="00326523"/>
    <w:rsid w:val="00326FFF"/>
    <w:rsid w:val="0034566B"/>
    <w:rsid w:val="003474E0"/>
    <w:rsid w:val="0035142D"/>
    <w:rsid w:val="00355206"/>
    <w:rsid w:val="00367285"/>
    <w:rsid w:val="0038384D"/>
    <w:rsid w:val="003A39F0"/>
    <w:rsid w:val="003C050D"/>
    <w:rsid w:val="003D00F9"/>
    <w:rsid w:val="003E00C0"/>
    <w:rsid w:val="003F3A9E"/>
    <w:rsid w:val="003F740A"/>
    <w:rsid w:val="003F7750"/>
    <w:rsid w:val="00403996"/>
    <w:rsid w:val="00433B61"/>
    <w:rsid w:val="00436316"/>
    <w:rsid w:val="00441BBE"/>
    <w:rsid w:val="0045255D"/>
    <w:rsid w:val="0046684B"/>
    <w:rsid w:val="00473FC2"/>
    <w:rsid w:val="00481D09"/>
    <w:rsid w:val="00483868"/>
    <w:rsid w:val="00492B67"/>
    <w:rsid w:val="004A2EDB"/>
    <w:rsid w:val="004B6E38"/>
    <w:rsid w:val="004F0C24"/>
    <w:rsid w:val="004F38AE"/>
    <w:rsid w:val="004F3A59"/>
    <w:rsid w:val="005024C5"/>
    <w:rsid w:val="00505246"/>
    <w:rsid w:val="00514314"/>
    <w:rsid w:val="00516E8F"/>
    <w:rsid w:val="00524415"/>
    <w:rsid w:val="005245DE"/>
    <w:rsid w:val="00532C82"/>
    <w:rsid w:val="005358DD"/>
    <w:rsid w:val="00545DEF"/>
    <w:rsid w:val="00550295"/>
    <w:rsid w:val="00553271"/>
    <w:rsid w:val="00564E17"/>
    <w:rsid w:val="00566CAF"/>
    <w:rsid w:val="0057012B"/>
    <w:rsid w:val="005B0A39"/>
    <w:rsid w:val="005D029D"/>
    <w:rsid w:val="005D1905"/>
    <w:rsid w:val="005D75A5"/>
    <w:rsid w:val="005E1D18"/>
    <w:rsid w:val="005E36C9"/>
    <w:rsid w:val="005E5AE0"/>
    <w:rsid w:val="005F714D"/>
    <w:rsid w:val="005F7735"/>
    <w:rsid w:val="006005F1"/>
    <w:rsid w:val="00627E79"/>
    <w:rsid w:val="006337E4"/>
    <w:rsid w:val="006363DC"/>
    <w:rsid w:val="00643E44"/>
    <w:rsid w:val="00645545"/>
    <w:rsid w:val="00655CFC"/>
    <w:rsid w:val="006643DA"/>
    <w:rsid w:val="0067487C"/>
    <w:rsid w:val="00677B19"/>
    <w:rsid w:val="0069213F"/>
    <w:rsid w:val="00693F9C"/>
    <w:rsid w:val="00696759"/>
    <w:rsid w:val="006A07F0"/>
    <w:rsid w:val="006A455B"/>
    <w:rsid w:val="006A46F6"/>
    <w:rsid w:val="006B1A88"/>
    <w:rsid w:val="006B7AD7"/>
    <w:rsid w:val="006D4742"/>
    <w:rsid w:val="006E5173"/>
    <w:rsid w:val="00703801"/>
    <w:rsid w:val="007042E5"/>
    <w:rsid w:val="00711832"/>
    <w:rsid w:val="0071662B"/>
    <w:rsid w:val="00724E6F"/>
    <w:rsid w:val="00740594"/>
    <w:rsid w:val="0075352E"/>
    <w:rsid w:val="0075595C"/>
    <w:rsid w:val="00764DB4"/>
    <w:rsid w:val="007932BC"/>
    <w:rsid w:val="00795360"/>
    <w:rsid w:val="007A4CB3"/>
    <w:rsid w:val="007B4759"/>
    <w:rsid w:val="007B5045"/>
    <w:rsid w:val="007C4D40"/>
    <w:rsid w:val="007E4630"/>
    <w:rsid w:val="007F23BF"/>
    <w:rsid w:val="007F2CEB"/>
    <w:rsid w:val="00807F1C"/>
    <w:rsid w:val="00810ABD"/>
    <w:rsid w:val="008152A8"/>
    <w:rsid w:val="00833933"/>
    <w:rsid w:val="0083794B"/>
    <w:rsid w:val="00842A88"/>
    <w:rsid w:val="00843D60"/>
    <w:rsid w:val="00846CC4"/>
    <w:rsid w:val="00862AD5"/>
    <w:rsid w:val="0087151E"/>
    <w:rsid w:val="00877770"/>
    <w:rsid w:val="008817EF"/>
    <w:rsid w:val="00883CC6"/>
    <w:rsid w:val="0089362E"/>
    <w:rsid w:val="0089489C"/>
    <w:rsid w:val="008A752A"/>
    <w:rsid w:val="008A7BF3"/>
    <w:rsid w:val="008B5C72"/>
    <w:rsid w:val="008C18D4"/>
    <w:rsid w:val="008D0188"/>
    <w:rsid w:val="008F4B4D"/>
    <w:rsid w:val="009000A2"/>
    <w:rsid w:val="00913527"/>
    <w:rsid w:val="00920A32"/>
    <w:rsid w:val="00924836"/>
    <w:rsid w:val="00954274"/>
    <w:rsid w:val="0096254A"/>
    <w:rsid w:val="00964923"/>
    <w:rsid w:val="009678E1"/>
    <w:rsid w:val="0099715A"/>
    <w:rsid w:val="009A0139"/>
    <w:rsid w:val="009A3F4D"/>
    <w:rsid w:val="009B431B"/>
    <w:rsid w:val="009D146B"/>
    <w:rsid w:val="009D3690"/>
    <w:rsid w:val="009D3BEE"/>
    <w:rsid w:val="009D3E74"/>
    <w:rsid w:val="009E0CC4"/>
    <w:rsid w:val="009E1DFA"/>
    <w:rsid w:val="009E7C5B"/>
    <w:rsid w:val="009F2AB6"/>
    <w:rsid w:val="00A03C93"/>
    <w:rsid w:val="00A160EF"/>
    <w:rsid w:val="00A2041E"/>
    <w:rsid w:val="00A2411F"/>
    <w:rsid w:val="00A252C1"/>
    <w:rsid w:val="00A27B7C"/>
    <w:rsid w:val="00A51309"/>
    <w:rsid w:val="00A551B4"/>
    <w:rsid w:val="00A55E43"/>
    <w:rsid w:val="00A64E79"/>
    <w:rsid w:val="00A66BAA"/>
    <w:rsid w:val="00A85A20"/>
    <w:rsid w:val="00A90D35"/>
    <w:rsid w:val="00AA2D77"/>
    <w:rsid w:val="00AA5986"/>
    <w:rsid w:val="00AB0514"/>
    <w:rsid w:val="00AB1C88"/>
    <w:rsid w:val="00AB3556"/>
    <w:rsid w:val="00AC509F"/>
    <w:rsid w:val="00AC6083"/>
    <w:rsid w:val="00AC7A86"/>
    <w:rsid w:val="00AD0BF5"/>
    <w:rsid w:val="00AD3D2C"/>
    <w:rsid w:val="00AD407F"/>
    <w:rsid w:val="00AD554B"/>
    <w:rsid w:val="00AE430A"/>
    <w:rsid w:val="00AF2BD1"/>
    <w:rsid w:val="00B10AF2"/>
    <w:rsid w:val="00B12921"/>
    <w:rsid w:val="00B305A8"/>
    <w:rsid w:val="00B4107D"/>
    <w:rsid w:val="00B55E4E"/>
    <w:rsid w:val="00B903F4"/>
    <w:rsid w:val="00BA2A8F"/>
    <w:rsid w:val="00BB6DBA"/>
    <w:rsid w:val="00BD5CFD"/>
    <w:rsid w:val="00BE0796"/>
    <w:rsid w:val="00BE46C5"/>
    <w:rsid w:val="00BE4757"/>
    <w:rsid w:val="00BE7695"/>
    <w:rsid w:val="00C015EE"/>
    <w:rsid w:val="00C07D83"/>
    <w:rsid w:val="00C157C3"/>
    <w:rsid w:val="00C2368E"/>
    <w:rsid w:val="00C25D63"/>
    <w:rsid w:val="00C264DE"/>
    <w:rsid w:val="00C30B44"/>
    <w:rsid w:val="00C33E2C"/>
    <w:rsid w:val="00C47285"/>
    <w:rsid w:val="00C502A6"/>
    <w:rsid w:val="00C56181"/>
    <w:rsid w:val="00C5637B"/>
    <w:rsid w:val="00C65870"/>
    <w:rsid w:val="00C7088B"/>
    <w:rsid w:val="00C8023B"/>
    <w:rsid w:val="00C93370"/>
    <w:rsid w:val="00CC0D02"/>
    <w:rsid w:val="00CD1D2C"/>
    <w:rsid w:val="00CD40EB"/>
    <w:rsid w:val="00CD7BC0"/>
    <w:rsid w:val="00CE23E6"/>
    <w:rsid w:val="00CE3473"/>
    <w:rsid w:val="00CF15A8"/>
    <w:rsid w:val="00CF4990"/>
    <w:rsid w:val="00D04CD3"/>
    <w:rsid w:val="00D05093"/>
    <w:rsid w:val="00D052FE"/>
    <w:rsid w:val="00D07C31"/>
    <w:rsid w:val="00D11D55"/>
    <w:rsid w:val="00D160A5"/>
    <w:rsid w:val="00D20DC5"/>
    <w:rsid w:val="00D21DB1"/>
    <w:rsid w:val="00D329C5"/>
    <w:rsid w:val="00D4120B"/>
    <w:rsid w:val="00D420F0"/>
    <w:rsid w:val="00D4522B"/>
    <w:rsid w:val="00D4544B"/>
    <w:rsid w:val="00D526AB"/>
    <w:rsid w:val="00D5519E"/>
    <w:rsid w:val="00D67709"/>
    <w:rsid w:val="00D83ECF"/>
    <w:rsid w:val="00D975DE"/>
    <w:rsid w:val="00DA23F8"/>
    <w:rsid w:val="00DC5F8F"/>
    <w:rsid w:val="00DE0C60"/>
    <w:rsid w:val="00DE793A"/>
    <w:rsid w:val="00DF4C5B"/>
    <w:rsid w:val="00E11783"/>
    <w:rsid w:val="00E12FB0"/>
    <w:rsid w:val="00E13690"/>
    <w:rsid w:val="00E15AE7"/>
    <w:rsid w:val="00E1683E"/>
    <w:rsid w:val="00E27A04"/>
    <w:rsid w:val="00E41758"/>
    <w:rsid w:val="00E46696"/>
    <w:rsid w:val="00E466C4"/>
    <w:rsid w:val="00E47A15"/>
    <w:rsid w:val="00E50DE3"/>
    <w:rsid w:val="00E5243D"/>
    <w:rsid w:val="00E524C9"/>
    <w:rsid w:val="00E73B2E"/>
    <w:rsid w:val="00E73C78"/>
    <w:rsid w:val="00E824B3"/>
    <w:rsid w:val="00E958F9"/>
    <w:rsid w:val="00EA2E94"/>
    <w:rsid w:val="00EA324A"/>
    <w:rsid w:val="00EB1C71"/>
    <w:rsid w:val="00EC2A78"/>
    <w:rsid w:val="00ED321A"/>
    <w:rsid w:val="00EE2366"/>
    <w:rsid w:val="00F0006A"/>
    <w:rsid w:val="00F0165B"/>
    <w:rsid w:val="00F2593F"/>
    <w:rsid w:val="00F267E2"/>
    <w:rsid w:val="00F30E6A"/>
    <w:rsid w:val="00F44A64"/>
    <w:rsid w:val="00F4587A"/>
    <w:rsid w:val="00F50EB1"/>
    <w:rsid w:val="00F5375F"/>
    <w:rsid w:val="00F715CE"/>
    <w:rsid w:val="00F815B3"/>
    <w:rsid w:val="00F948A2"/>
    <w:rsid w:val="00FA7621"/>
    <w:rsid w:val="00FC7073"/>
    <w:rsid w:val="00FC7484"/>
    <w:rsid w:val="00FD461A"/>
    <w:rsid w:val="00FE0E0E"/>
    <w:rsid w:val="00FF0D09"/>
    <w:rsid w:val="00FF20EB"/>
    <w:rsid w:val="00FF61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1356"/>
  <w15:chartTrackingRefBased/>
  <w15:docId w15:val="{F168DB76-1B68-4036-A2D3-865ABE2B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E2C"/>
    <w:pPr>
      <w:spacing w:after="0" w:line="288" w:lineRule="auto"/>
    </w:pPr>
    <w:rPr>
      <w:rFonts w:cs="Times New Roman"/>
      <w:sz w:val="18"/>
      <w:szCs w:val="20"/>
      <w:lang w:val="nl-NL" w:eastAsia="nl-BE"/>
    </w:rPr>
  </w:style>
  <w:style w:type="paragraph" w:styleId="Kop1">
    <w:name w:val="heading 1"/>
    <w:basedOn w:val="Standaard"/>
    <w:next w:val="Standaard"/>
    <w:link w:val="Kop1Char"/>
    <w:rsid w:val="00266BEF"/>
    <w:pPr>
      <w:keepNext/>
      <w:outlineLvl w:val="0"/>
    </w:pPr>
    <w:rPr>
      <w:rFonts w:cs="Arial"/>
      <w:b/>
      <w:bCs/>
      <w:color w:val="1E64C8"/>
      <w:kern w:val="32"/>
      <w:sz w:val="32"/>
      <w:szCs w:val="32"/>
    </w:rPr>
  </w:style>
  <w:style w:type="paragraph" w:styleId="Kop2">
    <w:name w:val="heading 2"/>
    <w:basedOn w:val="Standaard"/>
    <w:next w:val="Standaard"/>
    <w:link w:val="Kop2Char"/>
    <w:uiPriority w:val="9"/>
    <w:unhideWhenUsed/>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rsid w:val="00566CAF"/>
    <w:pPr>
      <w:keepNext/>
      <w:spacing w:after="120"/>
      <w:outlineLvl w:val="2"/>
    </w:pPr>
    <w:rPr>
      <w:b/>
      <w:snapToGrid w:val="0"/>
      <w:sz w:val="24"/>
    </w:rPr>
  </w:style>
  <w:style w:type="paragraph" w:styleId="Kop4">
    <w:name w:val="heading 4"/>
    <w:basedOn w:val="Standaard"/>
    <w:next w:val="Standaard"/>
    <w:link w:val="Kop4Char"/>
    <w:uiPriority w:val="9"/>
    <w:unhideWhenUsed/>
    <w:rsid w:val="00441BBE"/>
    <w:pPr>
      <w:keepNext/>
      <w:keepLines/>
      <w:spacing w:before="40"/>
      <w:outlineLvl w:val="3"/>
    </w:pPr>
    <w:rPr>
      <w:rFonts w:asciiTheme="majorHAnsi" w:eastAsiaTheme="majorEastAsia" w:hAnsiTheme="majorHAnsi" w:cstheme="majorBidi"/>
      <w:i/>
      <w:iCs/>
      <w:color w:val="49B774"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D0188"/>
    <w:pPr>
      <w:tabs>
        <w:tab w:val="left" w:pos="1710"/>
        <w:tab w:val="right" w:pos="4820"/>
      </w:tabs>
      <w:spacing w:line="240" w:lineRule="auto"/>
      <w:jc w:val="right"/>
    </w:pPr>
    <w:rPr>
      <w:noProof/>
    </w:rPr>
  </w:style>
  <w:style w:type="character" w:customStyle="1" w:styleId="VoettekstChar">
    <w:name w:val="Voettekst Char"/>
    <w:basedOn w:val="Standaardalinea-lettertype"/>
    <w:link w:val="Voettekst"/>
    <w:uiPriority w:val="99"/>
    <w:rsid w:val="008D0188"/>
    <w:rPr>
      <w:rFonts w:cs="Times New Roman"/>
      <w:noProof/>
      <w:sz w:val="18"/>
      <w:szCs w:val="20"/>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uiPriority w:val="9"/>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566CAF"/>
    <w:rPr>
      <w:rFonts w:cs="Times New Roman"/>
      <w:b/>
      <w:snapToGrid w:val="0"/>
      <w:sz w:val="24"/>
      <w:szCs w:val="20"/>
      <w:lang w:val="nl-NL"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customStyle="1" w:styleId="Bodytekst">
    <w:name w:val="Bodytekst"/>
    <w:basedOn w:val="Standaard"/>
    <w:qFormat/>
    <w:rsid w:val="00481D09"/>
    <w:pPr>
      <w:spacing w:line="260" w:lineRule="exact"/>
    </w:pPr>
    <w:rPr>
      <w:szCs w:val="19"/>
      <w:lang w:val="nl-BE"/>
    </w:rPr>
  </w:style>
  <w:style w:type="paragraph" w:styleId="Koptekst">
    <w:name w:val="header"/>
    <w:basedOn w:val="Voettekst"/>
    <w:link w:val="KoptekstChar"/>
    <w:uiPriority w:val="99"/>
    <w:unhideWhenUsed/>
    <w:rsid w:val="00A64E79"/>
    <w:pPr>
      <w:tabs>
        <w:tab w:val="center" w:pos="4820"/>
      </w:tabs>
    </w:pPr>
  </w:style>
  <w:style w:type="character" w:customStyle="1" w:styleId="KoptekstChar">
    <w:name w:val="Koptekst Char"/>
    <w:basedOn w:val="Standaardalinea-lettertype"/>
    <w:link w:val="Koptekst"/>
    <w:uiPriority w:val="99"/>
    <w:rsid w:val="00A64E79"/>
    <w:rPr>
      <w:rFonts w:cs="Times New Roman"/>
      <w:sz w:val="18"/>
      <w:szCs w:val="20"/>
      <w:lang w:val="nl-NL" w:eastAsia="nl-BE"/>
    </w:rPr>
  </w:style>
  <w:style w:type="table" w:styleId="Tabelraster">
    <w:name w:val="Table Grid"/>
    <w:basedOn w:val="Standaardtabel"/>
    <w:uiPriority w:val="39"/>
    <w:rsid w:val="0011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lbeekkleinetekst">
    <w:name w:val="Dilbeek_kleine_tekst"/>
    <w:basedOn w:val="Bodytekst"/>
    <w:rsid w:val="00645545"/>
    <w:pPr>
      <w:framePr w:hSpace="142" w:wrap="around" w:vAnchor="page" w:hAnchor="page" w:y="1"/>
      <w:spacing w:line="180" w:lineRule="exact"/>
      <w:suppressOverlap/>
    </w:pPr>
    <w:rPr>
      <w:sz w:val="14"/>
      <w:szCs w:val="16"/>
    </w:rPr>
  </w:style>
  <w:style w:type="character" w:styleId="Tekstvantijdelijkeaanduiding">
    <w:name w:val="Placeholder Text"/>
    <w:basedOn w:val="Standaardalinea-lettertype"/>
    <w:uiPriority w:val="99"/>
    <w:semiHidden/>
    <w:rsid w:val="00CF4990"/>
    <w:rPr>
      <w:color w:val="808080"/>
    </w:rPr>
  </w:style>
  <w:style w:type="paragraph" w:customStyle="1" w:styleId="Dilbeekbodytekstvet">
    <w:name w:val="Dilbeek_bodytekst_vet"/>
    <w:basedOn w:val="Bodytekst"/>
    <w:rsid w:val="005B0A39"/>
    <w:rPr>
      <w:b/>
      <w:bCs/>
    </w:rPr>
  </w:style>
  <w:style w:type="character" w:styleId="Titelvanboek">
    <w:name w:val="Book Title"/>
    <w:basedOn w:val="Standaardalinea-lettertype"/>
    <w:uiPriority w:val="33"/>
    <w:qFormat/>
    <w:rsid w:val="006643DA"/>
    <w:rPr>
      <w:b/>
      <w:bCs/>
      <w:i/>
      <w:iCs/>
      <w:spacing w:val="5"/>
    </w:rPr>
  </w:style>
  <w:style w:type="character" w:styleId="Intensieveverwijzing">
    <w:name w:val="Intense Reference"/>
    <w:basedOn w:val="Standaardalinea-lettertype"/>
    <w:uiPriority w:val="32"/>
    <w:qFormat/>
    <w:rsid w:val="00441BBE"/>
    <w:rPr>
      <w:b/>
      <w:bCs/>
      <w:smallCaps/>
      <w:color w:val="87D0A4" w:themeColor="accent1"/>
      <w:spacing w:val="5"/>
    </w:rPr>
  </w:style>
  <w:style w:type="character" w:styleId="Subtieleverwijzing">
    <w:name w:val="Subtle Reference"/>
    <w:basedOn w:val="Standaardalinea-lettertype"/>
    <w:uiPriority w:val="31"/>
    <w:qFormat/>
    <w:rsid w:val="00441BBE"/>
    <w:rPr>
      <w:rFonts w:asciiTheme="majorHAnsi" w:hAnsiTheme="majorHAnsi"/>
      <w:smallCaps/>
      <w:color w:val="FFFFFF" w:themeColor="text1" w:themeTint="A5"/>
      <w:sz w:val="18"/>
    </w:rPr>
  </w:style>
  <w:style w:type="character" w:styleId="Zwaar">
    <w:name w:val="Strong"/>
    <w:basedOn w:val="Standaardalinea-lettertype"/>
    <w:uiPriority w:val="22"/>
    <w:qFormat/>
    <w:rsid w:val="00441BBE"/>
    <w:rPr>
      <w:b/>
      <w:bCs/>
    </w:rPr>
  </w:style>
  <w:style w:type="character" w:styleId="Intensievebenadrukking">
    <w:name w:val="Intense Emphasis"/>
    <w:basedOn w:val="Standaardalinea-lettertype"/>
    <w:uiPriority w:val="21"/>
    <w:qFormat/>
    <w:rsid w:val="00441BBE"/>
    <w:rPr>
      <w:i/>
      <w:iCs/>
      <w:color w:val="87D0A4" w:themeColor="accent1"/>
    </w:rPr>
  </w:style>
  <w:style w:type="paragraph" w:styleId="Citaat">
    <w:name w:val="Quote"/>
    <w:basedOn w:val="Standaard"/>
    <w:next w:val="Standaard"/>
    <w:link w:val="CitaatChar"/>
    <w:uiPriority w:val="29"/>
    <w:qFormat/>
    <w:rsid w:val="00441BBE"/>
    <w:pPr>
      <w:spacing w:before="20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441BBE"/>
    <w:rPr>
      <w:rFonts w:cs="Times New Roman"/>
      <w:i/>
      <w:iCs/>
      <w:color w:val="FFFFFF" w:themeColor="text1" w:themeTint="BF"/>
      <w:sz w:val="19"/>
      <w:szCs w:val="20"/>
      <w:lang w:val="nl-NL" w:eastAsia="nl-BE"/>
    </w:rPr>
  </w:style>
  <w:style w:type="paragraph" w:styleId="Duidelijkcitaat">
    <w:name w:val="Intense Quote"/>
    <w:basedOn w:val="Standaard"/>
    <w:next w:val="Standaard"/>
    <w:link w:val="DuidelijkcitaatChar"/>
    <w:uiPriority w:val="30"/>
    <w:rsid w:val="00441BBE"/>
    <w:pPr>
      <w:pBdr>
        <w:top w:val="single" w:sz="4" w:space="10" w:color="87D0A4" w:themeColor="accent1"/>
        <w:bottom w:val="single" w:sz="4" w:space="10" w:color="87D0A4" w:themeColor="accent1"/>
      </w:pBdr>
      <w:spacing w:before="360" w:after="360"/>
      <w:ind w:left="864" w:right="864"/>
      <w:jc w:val="center"/>
    </w:pPr>
    <w:rPr>
      <w:i/>
      <w:iCs/>
      <w:color w:val="87D0A4" w:themeColor="accent1"/>
    </w:rPr>
  </w:style>
  <w:style w:type="character" w:customStyle="1" w:styleId="DuidelijkcitaatChar">
    <w:name w:val="Duidelijk citaat Char"/>
    <w:basedOn w:val="Standaardalinea-lettertype"/>
    <w:link w:val="Duidelijkcitaat"/>
    <w:uiPriority w:val="30"/>
    <w:rsid w:val="00441BBE"/>
    <w:rPr>
      <w:rFonts w:cs="Times New Roman"/>
      <w:i/>
      <w:iCs/>
      <w:color w:val="87D0A4" w:themeColor="accent1"/>
      <w:sz w:val="19"/>
      <w:szCs w:val="20"/>
      <w:lang w:val="nl-NL" w:eastAsia="nl-BE"/>
    </w:rPr>
  </w:style>
  <w:style w:type="character" w:styleId="Nadruk">
    <w:name w:val="Emphasis"/>
    <w:basedOn w:val="Standaardalinea-lettertype"/>
    <w:uiPriority w:val="20"/>
    <w:qFormat/>
    <w:rsid w:val="00441BBE"/>
    <w:rPr>
      <w:i/>
      <w:iCs/>
    </w:rPr>
  </w:style>
  <w:style w:type="character" w:styleId="Subtielebenadrukking">
    <w:name w:val="Subtle Emphasis"/>
    <w:basedOn w:val="Standaardalinea-lettertype"/>
    <w:uiPriority w:val="19"/>
    <w:qFormat/>
    <w:rsid w:val="00441BBE"/>
    <w:rPr>
      <w:i/>
      <w:iCs/>
      <w:color w:val="FFFFFF" w:themeColor="text1" w:themeTint="BF"/>
    </w:rPr>
  </w:style>
  <w:style w:type="paragraph" w:styleId="Ondertitel">
    <w:name w:val="Subtitle"/>
    <w:basedOn w:val="Standaard"/>
    <w:next w:val="Standaard"/>
    <w:link w:val="OndertitelChar"/>
    <w:uiPriority w:val="11"/>
    <w:rsid w:val="00441BBE"/>
    <w:pPr>
      <w:numPr>
        <w:ilvl w:val="1"/>
      </w:numPr>
    </w:pPr>
    <w:rPr>
      <w:rFonts w:eastAsiaTheme="minorEastAsia" w:cstheme="minorBidi"/>
      <w:color w:val="FFFFFF" w:themeColor="text1" w:themeTint="A5"/>
      <w:spacing w:val="15"/>
      <w:sz w:val="22"/>
      <w:szCs w:val="22"/>
    </w:rPr>
  </w:style>
  <w:style w:type="character" w:customStyle="1" w:styleId="OndertitelChar">
    <w:name w:val="Ondertitel Char"/>
    <w:basedOn w:val="Standaardalinea-lettertype"/>
    <w:link w:val="Ondertitel"/>
    <w:uiPriority w:val="11"/>
    <w:rsid w:val="00441BBE"/>
    <w:rPr>
      <w:rFonts w:eastAsiaTheme="minorEastAsia"/>
      <w:color w:val="FFFFFF" w:themeColor="text1" w:themeTint="A5"/>
      <w:spacing w:val="15"/>
      <w:lang w:val="nl-NL" w:eastAsia="nl-BE"/>
    </w:rPr>
  </w:style>
  <w:style w:type="paragraph" w:styleId="Titel">
    <w:name w:val="Title"/>
    <w:basedOn w:val="Standaard"/>
    <w:next w:val="Standaard"/>
    <w:link w:val="TitelChar"/>
    <w:uiPriority w:val="10"/>
    <w:rsid w:val="00441B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BBE"/>
    <w:rPr>
      <w:rFonts w:asciiTheme="majorHAnsi" w:eastAsiaTheme="majorEastAsia" w:hAnsiTheme="majorHAnsi" w:cstheme="majorBidi"/>
      <w:spacing w:val="-10"/>
      <w:kern w:val="28"/>
      <w:sz w:val="56"/>
      <w:szCs w:val="56"/>
      <w:lang w:val="nl-NL" w:eastAsia="nl-BE"/>
    </w:rPr>
  </w:style>
  <w:style w:type="character" w:customStyle="1" w:styleId="Kop4Char">
    <w:name w:val="Kop 4 Char"/>
    <w:basedOn w:val="Standaardalinea-lettertype"/>
    <w:link w:val="Kop4"/>
    <w:uiPriority w:val="9"/>
    <w:rsid w:val="00441BBE"/>
    <w:rPr>
      <w:rFonts w:asciiTheme="majorHAnsi" w:eastAsiaTheme="majorEastAsia" w:hAnsiTheme="majorHAnsi" w:cstheme="majorBidi"/>
      <w:i/>
      <w:iCs/>
      <w:color w:val="49B774" w:themeColor="accent1" w:themeShade="BF"/>
      <w:sz w:val="19"/>
      <w:szCs w:val="20"/>
      <w:lang w:val="nl-NL" w:eastAsia="nl-BE"/>
    </w:rPr>
  </w:style>
  <w:style w:type="paragraph" w:customStyle="1" w:styleId="DilbeekDienstnaam">
    <w:name w:val="Dilbeek_Dienstnaam"/>
    <w:basedOn w:val="Kop3"/>
    <w:rsid w:val="005B0A39"/>
    <w:pPr>
      <w:framePr w:hSpace="142" w:wrap="around" w:vAnchor="page" w:hAnchor="page" w:y="1"/>
      <w:spacing w:line="260" w:lineRule="exact"/>
      <w:suppressOverlap/>
    </w:pPr>
    <w:rPr>
      <w:sz w:val="20"/>
    </w:rPr>
  </w:style>
  <w:style w:type="paragraph" w:customStyle="1" w:styleId="DilbeekAdresvak">
    <w:name w:val="Dilbeek_Adresvak"/>
    <w:basedOn w:val="Bodytekst"/>
    <w:rsid w:val="00053263"/>
    <w:pPr>
      <w:framePr w:hSpace="142" w:wrap="around" w:vAnchor="page" w:hAnchor="page" w:y="1"/>
      <w:ind w:left="234"/>
      <w:suppressOverlap/>
    </w:pPr>
    <w:rPr>
      <w:rFonts w:ascii="Arial" w:hAnsi="Arial" w:cs="Arial"/>
      <w:szCs w:val="18"/>
    </w:rPr>
  </w:style>
  <w:style w:type="paragraph" w:customStyle="1" w:styleId="ZwaarKAPITALEN">
    <w:name w:val="Zwaar KAPITALEN"/>
    <w:basedOn w:val="Standaard"/>
    <w:link w:val="ZwaarKAPITALENChar"/>
    <w:qFormat/>
    <w:rsid w:val="00326FFF"/>
    <w:rPr>
      <w:caps/>
      <w:sz w:val="16"/>
    </w:rPr>
  </w:style>
  <w:style w:type="paragraph" w:customStyle="1" w:styleId="DilbeekAdresKAP">
    <w:name w:val="Dilbeek_Adres KAP"/>
    <w:basedOn w:val="Standaard"/>
    <w:rsid w:val="005B0A39"/>
    <w:pPr>
      <w:spacing w:line="160" w:lineRule="exact"/>
    </w:pPr>
    <w:rPr>
      <w:b/>
      <w:caps/>
      <w:color w:val="006B84" w:themeColor="text2"/>
      <w:sz w:val="13"/>
    </w:rPr>
  </w:style>
  <w:style w:type="character" w:customStyle="1" w:styleId="ZwaarKAPITALENChar">
    <w:name w:val="Zwaar KAPITALEN Char"/>
    <w:basedOn w:val="Standaardalinea-lettertype"/>
    <w:link w:val="ZwaarKAPITALEN"/>
    <w:rsid w:val="00326FFF"/>
    <w:rPr>
      <w:rFonts w:cs="Times New Roman"/>
      <w:caps/>
      <w:sz w:val="16"/>
      <w:szCs w:val="20"/>
      <w:lang w:val="nl-NL" w:eastAsia="nl-BE"/>
    </w:rPr>
  </w:style>
  <w:style w:type="paragraph" w:customStyle="1" w:styleId="Stijl1">
    <w:name w:val="Stijl1"/>
    <w:basedOn w:val="DilbeekAdresKAP"/>
    <w:rsid w:val="00553271"/>
  </w:style>
  <w:style w:type="paragraph" w:customStyle="1" w:styleId="kleinetekstKAP">
    <w:name w:val="kleine_tekst KAP"/>
    <w:basedOn w:val="Dilbeekkleinetekst"/>
    <w:qFormat/>
    <w:rsid w:val="00FE0E0E"/>
    <w:pPr>
      <w:framePr w:wrap="around"/>
      <w:spacing w:line="288" w:lineRule="auto"/>
    </w:pPr>
    <w:rPr>
      <w:caps/>
      <w:color w:val="006B84" w:themeColor="text2"/>
    </w:rPr>
  </w:style>
  <w:style w:type="paragraph" w:customStyle="1" w:styleId="DilbeekkleinetekstKAPBOLD">
    <w:name w:val="Dilbeek_kleine_tekst KAP BOLD"/>
    <w:basedOn w:val="kleinetekstKAP"/>
    <w:rsid w:val="00FE0E0E"/>
    <w:pPr>
      <w:framePr w:wrap="around"/>
    </w:pPr>
    <w:rPr>
      <w:b/>
    </w:rPr>
  </w:style>
  <w:style w:type="paragraph" w:customStyle="1" w:styleId="Dilbeekonderwerp">
    <w:name w:val="Dilbeek_onderwerp"/>
    <w:basedOn w:val="Bodytekst"/>
    <w:rsid w:val="00B4107D"/>
    <w:rPr>
      <w:b/>
      <w:sz w:val="22"/>
    </w:rPr>
  </w:style>
  <w:style w:type="paragraph" w:customStyle="1" w:styleId="Voettekst1">
    <w:name w:val="Voettekst1"/>
    <w:basedOn w:val="DilbeekkleinetekstKAPBOLD"/>
    <w:qFormat/>
    <w:rsid w:val="008D0188"/>
    <w:pPr>
      <w:framePr w:wrap="around"/>
      <w:spacing w:line="259" w:lineRule="auto"/>
    </w:pPr>
  </w:style>
  <w:style w:type="paragraph" w:customStyle="1" w:styleId="Titelniveau1">
    <w:name w:val="Titelniveau 1"/>
    <w:basedOn w:val="Bodytekst"/>
    <w:qFormat/>
    <w:rsid w:val="00433B61"/>
    <w:pPr>
      <w:numPr>
        <w:numId w:val="13"/>
      </w:numPr>
      <w:spacing w:before="440" w:after="160" w:line="380" w:lineRule="exact"/>
    </w:pPr>
    <w:rPr>
      <w:b/>
      <w:bCs/>
      <w:color w:val="006B84" w:themeColor="text2"/>
      <w:sz w:val="30"/>
      <w:szCs w:val="30"/>
    </w:rPr>
  </w:style>
  <w:style w:type="paragraph" w:customStyle="1" w:styleId="Titelniveau2">
    <w:name w:val="Titelniveau 2"/>
    <w:basedOn w:val="Bodytekst"/>
    <w:qFormat/>
    <w:rsid w:val="0067487C"/>
    <w:pPr>
      <w:numPr>
        <w:numId w:val="10"/>
      </w:numPr>
      <w:spacing w:before="320" w:after="100"/>
    </w:pPr>
    <w:rPr>
      <w:b/>
      <w:bCs/>
      <w:color w:val="9AD055" w:themeColor="accent2"/>
      <w:sz w:val="24"/>
      <w:szCs w:val="24"/>
    </w:rPr>
  </w:style>
  <w:style w:type="paragraph" w:customStyle="1" w:styleId="Titelniveau3">
    <w:name w:val="Titelniveau 3"/>
    <w:basedOn w:val="Bodytekst"/>
    <w:qFormat/>
    <w:rsid w:val="0067487C"/>
    <w:pPr>
      <w:numPr>
        <w:numId w:val="11"/>
      </w:numPr>
      <w:spacing w:after="40"/>
    </w:pPr>
    <w:rPr>
      <w:b/>
      <w:bCs/>
      <w:sz w:val="20"/>
      <w:szCs w:val="20"/>
    </w:rPr>
  </w:style>
  <w:style w:type="paragraph" w:customStyle="1" w:styleId="Titelniveau4">
    <w:name w:val="Titelniveau 4"/>
    <w:basedOn w:val="Bodytekst"/>
    <w:qFormat/>
    <w:rsid w:val="0067487C"/>
    <w:pPr>
      <w:numPr>
        <w:numId w:val="12"/>
      </w:numPr>
    </w:pPr>
    <w:rPr>
      <w:b/>
      <w:bCs/>
    </w:rPr>
  </w:style>
  <w:style w:type="paragraph" w:customStyle="1" w:styleId="DilbeekOpsomming01">
    <w:name w:val="Dilbeek_Opsomming01"/>
    <w:basedOn w:val="Bodytekst"/>
    <w:rsid w:val="00C47285"/>
    <w:pPr>
      <w:numPr>
        <w:numId w:val="6"/>
      </w:numPr>
      <w:ind w:left="468" w:hanging="234"/>
    </w:pPr>
  </w:style>
  <w:style w:type="paragraph" w:customStyle="1" w:styleId="DilbeekOpsomming02">
    <w:name w:val="Dilbeek_Opsomming02"/>
    <w:basedOn w:val="Bodytekst"/>
    <w:rsid w:val="0075352E"/>
    <w:pPr>
      <w:numPr>
        <w:numId w:val="8"/>
      </w:numPr>
      <w:ind w:left="935" w:hanging="233"/>
    </w:pPr>
  </w:style>
  <w:style w:type="paragraph" w:customStyle="1" w:styleId="DilbeekNummering">
    <w:name w:val="Dilbeek_Nummering"/>
    <w:basedOn w:val="Bodytekst"/>
    <w:rsid w:val="00A66BAA"/>
    <w:pPr>
      <w:numPr>
        <w:numId w:val="9"/>
      </w:numPr>
      <w:ind w:left="822" w:hanging="351"/>
    </w:pPr>
  </w:style>
  <w:style w:type="paragraph" w:customStyle="1" w:styleId="KaderTitel">
    <w:name w:val="Kader_Titel"/>
    <w:basedOn w:val="Standaard"/>
    <w:qFormat/>
    <w:rsid w:val="005D1905"/>
    <w:pPr>
      <w:spacing w:line="240" w:lineRule="auto"/>
    </w:pPr>
    <w:rPr>
      <w:b/>
      <w:bCs/>
      <w:caps/>
      <w:color w:val="006B84" w:themeColor="text2"/>
      <w:sz w:val="22"/>
      <w:szCs w:val="22"/>
      <w:lang w:val="nl-BE"/>
    </w:rPr>
  </w:style>
  <w:style w:type="paragraph" w:customStyle="1" w:styleId="DilbeekKaderinterlinie">
    <w:name w:val="Dilbeek_Kader_interlinie"/>
    <w:basedOn w:val="Bodytekst"/>
    <w:rsid w:val="006B1A88"/>
    <w:pPr>
      <w:spacing w:before="140" w:line="240" w:lineRule="auto"/>
      <w:ind w:left="17"/>
    </w:pPr>
    <w:rPr>
      <w:noProof/>
    </w:rPr>
  </w:style>
  <w:style w:type="character" w:styleId="Verwijzingopmerking">
    <w:name w:val="annotation reference"/>
    <w:basedOn w:val="Standaardalinea-lettertype"/>
    <w:uiPriority w:val="99"/>
    <w:semiHidden/>
    <w:unhideWhenUsed/>
    <w:rsid w:val="0083794B"/>
    <w:rPr>
      <w:sz w:val="16"/>
      <w:szCs w:val="16"/>
    </w:rPr>
  </w:style>
  <w:style w:type="paragraph" w:styleId="Tekstopmerking">
    <w:name w:val="annotation text"/>
    <w:basedOn w:val="Standaard"/>
    <w:link w:val="TekstopmerkingChar"/>
    <w:uiPriority w:val="99"/>
    <w:semiHidden/>
    <w:unhideWhenUsed/>
    <w:rsid w:val="0083794B"/>
    <w:pPr>
      <w:spacing w:line="240" w:lineRule="auto"/>
    </w:pPr>
    <w:rPr>
      <w:sz w:val="20"/>
    </w:rPr>
  </w:style>
  <w:style w:type="character" w:customStyle="1" w:styleId="TekstopmerkingChar">
    <w:name w:val="Tekst opmerking Char"/>
    <w:basedOn w:val="Standaardalinea-lettertype"/>
    <w:link w:val="Tekstopmerking"/>
    <w:uiPriority w:val="99"/>
    <w:semiHidden/>
    <w:rsid w:val="0083794B"/>
    <w:rPr>
      <w:rFonts w:cs="Times New Roman"/>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83794B"/>
    <w:rPr>
      <w:b/>
      <w:bCs/>
    </w:rPr>
  </w:style>
  <w:style w:type="character" w:customStyle="1" w:styleId="OnderwerpvanopmerkingChar">
    <w:name w:val="Onderwerp van opmerking Char"/>
    <w:basedOn w:val="TekstopmerkingChar"/>
    <w:link w:val="Onderwerpvanopmerking"/>
    <w:uiPriority w:val="99"/>
    <w:semiHidden/>
    <w:rsid w:val="0083794B"/>
    <w:rPr>
      <w:rFonts w:cs="Times New Roman"/>
      <w:b/>
      <w:bCs/>
      <w:sz w:val="20"/>
      <w:szCs w:val="20"/>
      <w:lang w:val="nl-NL" w:eastAsia="nl-BE"/>
    </w:rPr>
  </w:style>
  <w:style w:type="paragraph" w:styleId="Voetnoottekst">
    <w:name w:val="footnote text"/>
    <w:basedOn w:val="Standaard"/>
    <w:link w:val="VoetnoottekstChar"/>
    <w:uiPriority w:val="99"/>
    <w:semiHidden/>
    <w:unhideWhenUsed/>
    <w:rsid w:val="004A2EDB"/>
    <w:pPr>
      <w:spacing w:line="240" w:lineRule="auto"/>
    </w:pPr>
    <w:rPr>
      <w:sz w:val="20"/>
    </w:rPr>
  </w:style>
  <w:style w:type="character" w:customStyle="1" w:styleId="VoetnoottekstChar">
    <w:name w:val="Voetnoottekst Char"/>
    <w:basedOn w:val="Standaardalinea-lettertype"/>
    <w:link w:val="Voetnoottekst"/>
    <w:uiPriority w:val="99"/>
    <w:semiHidden/>
    <w:rsid w:val="004A2EDB"/>
    <w:rPr>
      <w:rFonts w:cs="Times New Roman"/>
      <w:sz w:val="20"/>
      <w:szCs w:val="20"/>
      <w:lang w:val="nl-NL" w:eastAsia="nl-BE"/>
    </w:rPr>
  </w:style>
  <w:style w:type="character" w:styleId="Voetnootmarkering">
    <w:name w:val="footnote reference"/>
    <w:basedOn w:val="Standaardalinea-lettertype"/>
    <w:uiPriority w:val="99"/>
    <w:semiHidden/>
    <w:unhideWhenUsed/>
    <w:rsid w:val="004A2E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dilbeek.sharepoint.com/sites/ASSETS/OfficeTemplate/Algemeen/Nota-verslag.dotx" TargetMode="External"/></Relationships>
</file>

<file path=word/theme/theme1.xml><?xml version="1.0" encoding="utf-8"?>
<a:theme xmlns:a="http://schemas.openxmlformats.org/drawingml/2006/main" name="Kantoorthema">
  <a:themeElements>
    <a:clrScheme name="Dilbeek">
      <a:dk1>
        <a:srgbClr val="FFFFFF"/>
      </a:dk1>
      <a:lt1>
        <a:srgbClr val="000000"/>
      </a:lt1>
      <a:dk2>
        <a:srgbClr val="006B84"/>
      </a:dk2>
      <a:lt2>
        <a:srgbClr val="F2BD00"/>
      </a:lt2>
      <a:accent1>
        <a:srgbClr val="87D0A4"/>
      </a:accent1>
      <a:accent2>
        <a:srgbClr val="9AD055"/>
      </a:accent2>
      <a:accent3>
        <a:srgbClr val="FF4900"/>
      </a:accent3>
      <a:accent4>
        <a:srgbClr val="A43D1D"/>
      </a:accent4>
      <a:accent5>
        <a:srgbClr val="0E3250"/>
      </a:accent5>
      <a:accent6>
        <a:srgbClr val="83114E"/>
      </a:accent6>
      <a:hlink>
        <a:srgbClr val="0081A3"/>
      </a:hlink>
      <a:folHlink>
        <a:srgbClr val="006F2F"/>
      </a:folHlink>
    </a:clrScheme>
    <a:fontScheme name="Dilbee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14013EBA8A214194E82DB91111A23D" ma:contentTypeVersion="3" ma:contentTypeDescription="Een nieuw document maken." ma:contentTypeScope="" ma:versionID="ee44aa31df3a1da331326fe825ce685a">
  <xsd:schema xmlns:xsd="http://www.w3.org/2001/XMLSchema" xmlns:xs="http://www.w3.org/2001/XMLSchema" xmlns:p="http://schemas.microsoft.com/office/2006/metadata/properties" xmlns:ns2="adebe9a4-7ef5-49d7-85a7-3a3a3d78b898" targetNamespace="http://schemas.microsoft.com/office/2006/metadata/properties" ma:root="true" ma:fieldsID="5aba5dbc2ff8e8dde9b824c920e59f35" ns2:_="">
    <xsd:import namespace="adebe9a4-7ef5-49d7-85a7-3a3a3d78b8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be9a4-7ef5-49d7-85a7-3a3a3d78b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72BB0-B57B-43CD-B0D6-2636B9E16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be9a4-7ef5-49d7-85a7-3a3a3d78b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36D6D1-81CD-4DE5-88F9-9D101507649F}">
  <ds:schemaRefs>
    <ds:schemaRef ds:uri="http://schemas.microsoft.com/sharepoint/v3/contenttype/forms"/>
  </ds:schemaRefs>
</ds:datastoreItem>
</file>

<file path=customXml/itemProps3.xml><?xml version="1.0" encoding="utf-8"?>
<ds:datastoreItem xmlns:ds="http://schemas.openxmlformats.org/officeDocument/2006/customXml" ds:itemID="{F6B06E44-9EF8-498A-A2C3-AAD0A1F571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A64F4E-3016-4F5D-AFC4-85A13E87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Nota-verslag</Template>
  <TotalTime>34</TotalTime>
  <Pages>6</Pages>
  <Words>198</Words>
  <Characters>1092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Jonah Rys</dc:creator>
  <cp:keywords/>
  <dc:description/>
  <cp:lastModifiedBy>Jonah Rys</cp:lastModifiedBy>
  <cp:revision>4</cp:revision>
  <cp:lastPrinted>2021-01-15T14:30:00Z</cp:lastPrinted>
  <dcterms:created xsi:type="dcterms:W3CDTF">2026-05-04T19:40:00Z</dcterms:created>
  <dcterms:modified xsi:type="dcterms:W3CDTF">2026-07-09T09:31:00Z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0x0101005614013EBA8A214194E82DB91111A23D</vt:lpwstr>
  </property>
</Properties>
</file>